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5408ED">
        <w:trPr>
          <w:trHeight w:hRule="exact" w:val="10800"/>
          <w:jc w:val="center"/>
        </w:trPr>
        <w:tc>
          <w:tcPr>
            <w:tcW w:w="3840" w:type="dxa"/>
          </w:tcPr>
          <w:p w:rsidR="005408ED" w:rsidRDefault="00B456A3">
            <w:sdt>
              <w:sdtPr>
                <w:rPr>
                  <w:noProof/>
                  <w:lang w:eastAsia="en-US"/>
                </w:rPr>
                <w:alias w:val="Click icon at right to replace picture"/>
                <w:tag w:val="Click icon at right to replace picture"/>
                <w:id w:val="321324275"/>
                <w:picture/>
              </w:sdtPr>
              <w:sdtContent>
                <w:r>
                  <w:rPr>
                    <w:noProof/>
                    <w:lang w:eastAsia="en-US"/>
                  </w:rPr>
                  <w:drawing>
                    <wp:inline distT="0" distB="0" distL="0" distR="0" wp14:anchorId="68F22388" wp14:editId="28D4F63E">
                      <wp:extent cx="2438400" cy="3231515"/>
                      <wp:effectExtent l="0" t="0" r="0" b="6985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3231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AF42C0" w:rsidRPr="002F63E9" w:rsidRDefault="00AF42C0" w:rsidP="00AF42C0">
            <w:pPr>
              <w:pStyle w:val="Heading2"/>
              <w:jc w:val="center"/>
              <w:rPr>
                <w:rStyle w:val="Heading2Char"/>
                <w:rFonts w:ascii="Lucida Handwriting" w:hAnsi="Lucida Handwriting" w:cs="MV Boli"/>
                <w:b/>
                <w:bCs/>
                <w:color w:val="03A996" w:themeColor="accent1"/>
                <w:sz w:val="32"/>
                <w:szCs w:val="32"/>
              </w:rPr>
            </w:pPr>
            <w:r w:rsidRPr="002F63E9">
              <w:rPr>
                <w:rStyle w:val="Heading2Char"/>
                <w:rFonts w:ascii="Lucida Handwriting" w:hAnsi="Lucida Handwriting" w:cs="MV Boli"/>
                <w:b/>
                <w:bCs/>
                <w:color w:val="03A996" w:themeColor="accent1"/>
                <w:sz w:val="32"/>
                <w:szCs w:val="32"/>
              </w:rPr>
              <w:t>Classroom Expectations</w:t>
            </w:r>
          </w:p>
          <w:p w:rsidR="00B93D77" w:rsidRPr="00AF42C0" w:rsidRDefault="00B93D77" w:rsidP="00AF42C0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AF42C0">
              <w:rPr>
                <w:sz w:val="28"/>
                <w:szCs w:val="28"/>
              </w:rPr>
              <w:t>Soyez</w:t>
            </w:r>
            <w:proofErr w:type="spellEnd"/>
            <w:r w:rsidRPr="00AF42C0">
              <w:rPr>
                <w:sz w:val="28"/>
                <w:szCs w:val="28"/>
              </w:rPr>
              <w:t xml:space="preserve"> à </w:t>
            </w:r>
            <w:proofErr w:type="spellStart"/>
            <w:r w:rsidRPr="00AF42C0">
              <w:rPr>
                <w:sz w:val="28"/>
                <w:szCs w:val="28"/>
              </w:rPr>
              <w:t>l’heure</w:t>
            </w:r>
            <w:proofErr w:type="spellEnd"/>
            <w:r w:rsidRPr="00AF42C0">
              <w:rPr>
                <w:sz w:val="28"/>
                <w:szCs w:val="28"/>
              </w:rPr>
              <w:t>!</w:t>
            </w:r>
          </w:p>
          <w:p w:rsidR="00AF42C0" w:rsidRPr="00AF42C0" w:rsidRDefault="00AF42C0" w:rsidP="00AF42C0">
            <w:pPr>
              <w:spacing w:after="0" w:line="240" w:lineRule="auto"/>
              <w:ind w:left="720"/>
              <w:rPr>
                <w:sz w:val="28"/>
                <w:szCs w:val="28"/>
              </w:rPr>
            </w:pPr>
          </w:p>
          <w:p w:rsidR="00B93D77" w:rsidRPr="00AF42C0" w:rsidRDefault="00B93D77" w:rsidP="00B93D77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AF42C0">
              <w:rPr>
                <w:sz w:val="28"/>
                <w:szCs w:val="28"/>
              </w:rPr>
              <w:t>Soyez</w:t>
            </w:r>
            <w:proofErr w:type="spellEnd"/>
            <w:r w:rsidRPr="00AF42C0">
              <w:rPr>
                <w:sz w:val="28"/>
                <w:szCs w:val="28"/>
              </w:rPr>
              <w:t xml:space="preserve"> </w:t>
            </w:r>
            <w:proofErr w:type="spellStart"/>
            <w:r w:rsidRPr="00AF42C0">
              <w:rPr>
                <w:sz w:val="28"/>
                <w:szCs w:val="28"/>
              </w:rPr>
              <w:t>prets</w:t>
            </w:r>
            <w:proofErr w:type="spellEnd"/>
            <w:r w:rsidRPr="00AF42C0">
              <w:rPr>
                <w:sz w:val="28"/>
                <w:szCs w:val="28"/>
              </w:rPr>
              <w:t>!</w:t>
            </w:r>
          </w:p>
          <w:p w:rsidR="00AF42C0" w:rsidRPr="00AF42C0" w:rsidRDefault="00AF42C0" w:rsidP="00AF42C0">
            <w:pPr>
              <w:spacing w:after="0" w:line="240" w:lineRule="auto"/>
              <w:ind w:left="720"/>
              <w:rPr>
                <w:sz w:val="28"/>
                <w:szCs w:val="28"/>
              </w:rPr>
            </w:pPr>
          </w:p>
          <w:p w:rsidR="00B93D77" w:rsidRPr="00AF42C0" w:rsidRDefault="00B93D77" w:rsidP="00B93D77">
            <w:pPr>
              <w:numPr>
                <w:ilvl w:val="0"/>
                <w:numId w:val="9"/>
              </w:numPr>
              <w:spacing w:after="0" w:line="240" w:lineRule="auto"/>
              <w:rPr>
                <w:sz w:val="28"/>
                <w:szCs w:val="28"/>
              </w:rPr>
            </w:pPr>
            <w:r w:rsidRPr="00AF42C0">
              <w:rPr>
                <w:sz w:val="28"/>
                <w:szCs w:val="28"/>
              </w:rPr>
              <w:t>Homework finished.</w:t>
            </w:r>
          </w:p>
          <w:p w:rsidR="00B93D77" w:rsidRPr="00AF42C0" w:rsidRDefault="00B93D77" w:rsidP="00B93D77">
            <w:pPr>
              <w:numPr>
                <w:ilvl w:val="0"/>
                <w:numId w:val="9"/>
              </w:numPr>
              <w:spacing w:after="0" w:line="240" w:lineRule="auto"/>
              <w:rPr>
                <w:sz w:val="28"/>
                <w:szCs w:val="28"/>
              </w:rPr>
            </w:pPr>
            <w:r w:rsidRPr="00AF42C0">
              <w:rPr>
                <w:sz w:val="28"/>
                <w:szCs w:val="28"/>
              </w:rPr>
              <w:t>Bathroom visited</w:t>
            </w:r>
          </w:p>
          <w:p w:rsidR="00B93D77" w:rsidRPr="00AF42C0" w:rsidRDefault="00B93D77" w:rsidP="00B93D77">
            <w:pPr>
              <w:numPr>
                <w:ilvl w:val="0"/>
                <w:numId w:val="9"/>
              </w:numPr>
              <w:spacing w:after="0" w:line="240" w:lineRule="auto"/>
              <w:rPr>
                <w:sz w:val="28"/>
                <w:szCs w:val="28"/>
              </w:rPr>
            </w:pPr>
            <w:r w:rsidRPr="00AF42C0">
              <w:rPr>
                <w:sz w:val="28"/>
                <w:szCs w:val="28"/>
              </w:rPr>
              <w:t>Warm-up begun.</w:t>
            </w:r>
          </w:p>
          <w:p w:rsidR="00B93D77" w:rsidRPr="00AF42C0" w:rsidRDefault="00B93D77" w:rsidP="00B93D77">
            <w:pPr>
              <w:spacing w:after="0" w:line="240" w:lineRule="auto"/>
              <w:ind w:left="720"/>
              <w:rPr>
                <w:sz w:val="28"/>
                <w:szCs w:val="28"/>
              </w:rPr>
            </w:pPr>
          </w:p>
          <w:p w:rsidR="00B93D77" w:rsidRPr="00AF42C0" w:rsidRDefault="00B93D77" w:rsidP="00B93D77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AF42C0">
              <w:rPr>
                <w:sz w:val="28"/>
                <w:szCs w:val="28"/>
              </w:rPr>
              <w:t>Soyez</w:t>
            </w:r>
            <w:proofErr w:type="spellEnd"/>
            <w:r w:rsidRPr="00AF42C0">
              <w:rPr>
                <w:sz w:val="28"/>
                <w:szCs w:val="28"/>
              </w:rPr>
              <w:t xml:space="preserve"> </w:t>
            </w:r>
            <w:proofErr w:type="spellStart"/>
            <w:r w:rsidRPr="00AF42C0">
              <w:rPr>
                <w:sz w:val="28"/>
                <w:szCs w:val="28"/>
              </w:rPr>
              <w:t>respecteux</w:t>
            </w:r>
            <w:proofErr w:type="spellEnd"/>
            <w:r w:rsidRPr="00AF42C0">
              <w:rPr>
                <w:sz w:val="28"/>
                <w:szCs w:val="28"/>
              </w:rPr>
              <w:t>!</w:t>
            </w:r>
          </w:p>
          <w:p w:rsidR="00B93D77" w:rsidRPr="00AF42C0" w:rsidRDefault="00B93D77" w:rsidP="00AF42C0">
            <w:pPr>
              <w:rPr>
                <w:sz w:val="28"/>
                <w:szCs w:val="28"/>
              </w:rPr>
            </w:pPr>
          </w:p>
          <w:p w:rsidR="00B93D77" w:rsidRPr="00AF42C0" w:rsidRDefault="00B93D77" w:rsidP="00B93D77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AF42C0">
              <w:rPr>
                <w:sz w:val="28"/>
                <w:szCs w:val="28"/>
              </w:rPr>
              <w:t>Soyez</w:t>
            </w:r>
            <w:proofErr w:type="spellEnd"/>
            <w:r w:rsidRPr="00AF42C0">
              <w:rPr>
                <w:sz w:val="28"/>
                <w:szCs w:val="28"/>
              </w:rPr>
              <w:t xml:space="preserve"> </w:t>
            </w:r>
            <w:proofErr w:type="spellStart"/>
            <w:r w:rsidRPr="00AF42C0">
              <w:rPr>
                <w:sz w:val="28"/>
                <w:szCs w:val="28"/>
              </w:rPr>
              <w:t>aventureux</w:t>
            </w:r>
            <w:proofErr w:type="spellEnd"/>
            <w:r w:rsidRPr="00AF42C0">
              <w:rPr>
                <w:sz w:val="28"/>
                <w:szCs w:val="28"/>
              </w:rPr>
              <w:t>!</w:t>
            </w:r>
          </w:p>
          <w:p w:rsidR="00B93D77" w:rsidRPr="00B93D77" w:rsidRDefault="00B93D77" w:rsidP="00AF42C0">
            <w:pPr>
              <w:pStyle w:val="ListParagraph"/>
              <w:rPr>
                <w:szCs w:val="16"/>
              </w:rPr>
            </w:pPr>
          </w:p>
        </w:tc>
        <w:tc>
          <w:tcPr>
            <w:tcW w:w="713" w:type="dxa"/>
          </w:tcPr>
          <w:tbl>
            <w:tblPr>
              <w:tblpPr w:leftFromText="180" w:rightFromText="180" w:vertAnchor="text" w:horzAnchor="margin" w:tblpY="7818"/>
              <w:tblOverlap w:val="never"/>
              <w:tblW w:w="384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0"/>
              <w:gridCol w:w="270"/>
              <w:gridCol w:w="2353"/>
            </w:tblGrid>
            <w:tr w:rsidR="00B93D77" w:rsidTr="00B93D77">
              <w:tc>
                <w:tcPr>
                  <w:tcW w:w="1587" w:type="pct"/>
                  <w:vAlign w:val="center"/>
                </w:tcPr>
                <w:p w:rsidR="00B93D77" w:rsidRDefault="00B93D77" w:rsidP="00B93D77">
                  <w:pPr>
                    <w:pStyle w:val="NoSpacing"/>
                  </w:pPr>
                </w:p>
              </w:tc>
              <w:tc>
                <w:tcPr>
                  <w:tcW w:w="351" w:type="pct"/>
                </w:tcPr>
                <w:p w:rsidR="00B93D77" w:rsidRDefault="00B93D77" w:rsidP="00B93D77"/>
              </w:tc>
              <w:tc>
                <w:tcPr>
                  <w:tcW w:w="3061" w:type="pct"/>
                </w:tcPr>
                <w:p w:rsidR="00B93D77" w:rsidRDefault="00B93D77" w:rsidP="00B93D77">
                  <w:pPr>
                    <w:pStyle w:val="Footer"/>
                  </w:pPr>
                </w:p>
              </w:tc>
            </w:tr>
          </w:tbl>
          <w:p w:rsidR="005408ED" w:rsidRDefault="005408ED"/>
        </w:tc>
        <w:tc>
          <w:tcPr>
            <w:tcW w:w="713" w:type="dxa"/>
          </w:tcPr>
          <w:p w:rsidR="005408ED" w:rsidRDefault="005408ED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5408ED">
              <w:trPr>
                <w:trHeight w:hRule="exact" w:val="7920"/>
              </w:trPr>
              <w:tc>
                <w:tcPr>
                  <w:tcW w:w="5000" w:type="pct"/>
                </w:tcPr>
                <w:p w:rsidR="005C1ADB" w:rsidRPr="00B21AE2" w:rsidRDefault="005C1ADB" w:rsidP="00C322D6">
                  <w:pPr>
                    <w:pStyle w:val="Heading1"/>
                    <w:rPr>
                      <w:rFonts w:ascii="Lucida Handwriting" w:hAnsi="Lucida Handwriting" w:cs="MV Boli"/>
                      <w:sz w:val="32"/>
                      <w:szCs w:val="32"/>
                    </w:rPr>
                  </w:pPr>
                  <w:r w:rsidRPr="00B21AE2">
                    <w:rPr>
                      <w:rFonts w:ascii="Lucida Handwriting" w:hAnsi="Lucida Handwriting" w:cs="MV Boli"/>
                      <w:sz w:val="32"/>
                      <w:szCs w:val="32"/>
                    </w:rPr>
                    <w:t>AP French Overview</w:t>
                  </w:r>
                </w:p>
                <w:p w:rsidR="005C1ADB" w:rsidRPr="005C1ADB" w:rsidRDefault="005C1ADB" w:rsidP="005C1ADB">
                  <w:pPr>
                    <w:rPr>
                      <w:szCs w:val="16"/>
                    </w:rPr>
                  </w:pPr>
                  <w:r>
                    <w:rPr>
                      <w:b/>
                      <w:szCs w:val="16"/>
                    </w:rPr>
                    <w:t xml:space="preserve">AP </w:t>
                  </w:r>
                  <w:r w:rsidRPr="00A141E8">
                    <w:rPr>
                      <w:b/>
                      <w:szCs w:val="16"/>
                    </w:rPr>
                    <w:t>F</w:t>
                  </w:r>
                  <w:r>
                    <w:rPr>
                      <w:szCs w:val="16"/>
                    </w:rPr>
                    <w:t>rench</w:t>
                  </w:r>
                  <w:r w:rsidRPr="00CE5DC3">
                    <w:rPr>
                      <w:szCs w:val="16"/>
                    </w:rPr>
                    <w:t xml:space="preserve"> is</w:t>
                  </w:r>
                  <w:r>
                    <w:rPr>
                      <w:szCs w:val="16"/>
                    </w:rPr>
                    <w:t xml:space="preserve"> a year-long, </w:t>
                  </w:r>
                  <w:r>
                    <w:rPr>
                      <w:b/>
                      <w:szCs w:val="16"/>
                    </w:rPr>
                    <w:t>AP</w:t>
                  </w:r>
                  <w:r>
                    <w:rPr>
                      <w:szCs w:val="16"/>
                    </w:rPr>
                    <w:t xml:space="preserve"> level course</w:t>
                  </w:r>
                  <w:r w:rsidRPr="00CE5DC3">
                    <w:rPr>
                      <w:szCs w:val="16"/>
                    </w:rPr>
                    <w:t xml:space="preserve"> designed to</w:t>
                  </w:r>
                  <w:r>
                    <w:rPr>
                      <w:szCs w:val="16"/>
                    </w:rPr>
                    <w:t xml:space="preserve"> strengthen the skills acquired in French I, 2, 3 and 4 and advance to higher levels of speaking, listening, reading, and writing proficiency.</w:t>
                  </w:r>
                  <w:r w:rsidRPr="00CE5DC3">
                    <w:rPr>
                      <w:szCs w:val="16"/>
                    </w:rPr>
                    <w:t xml:space="preserve"> </w:t>
                  </w:r>
                </w:p>
                <w:p w:rsidR="005C1ADB" w:rsidRDefault="005C1ADB" w:rsidP="005C1ADB">
                  <w:pPr>
                    <w:rPr>
                      <w:szCs w:val="16"/>
                    </w:rPr>
                  </w:pPr>
                  <w:r>
                    <w:rPr>
                      <w:szCs w:val="16"/>
                    </w:rPr>
                    <w:t xml:space="preserve">This course will be a combination of critical thinking activities, independent work, group work and creative projects. </w:t>
                  </w:r>
                </w:p>
                <w:p w:rsidR="005C1ADB" w:rsidRDefault="005C1ADB" w:rsidP="005C1ADB">
                  <w:pPr>
                    <w:rPr>
                      <w:szCs w:val="16"/>
                    </w:rPr>
                  </w:pPr>
                  <w:r w:rsidRPr="00A141E8">
                    <w:rPr>
                      <w:b/>
                      <w:szCs w:val="16"/>
                    </w:rPr>
                    <w:t>C</w:t>
                  </w:r>
                  <w:r>
                    <w:rPr>
                      <w:szCs w:val="16"/>
                    </w:rPr>
                    <w:t>ongratulations for accepting the challenges of this advanced level course. Bon Courage!</w:t>
                  </w:r>
                </w:p>
                <w:p w:rsidR="00C322D6" w:rsidRDefault="005C1ADB" w:rsidP="00C322D6">
                  <w:pPr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 w:rsidRPr="005C1ADB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 xml:space="preserve">Exam Date: </w:t>
                  </w:r>
                  <w:r w:rsidR="003451A8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Friday</w:t>
                  </w:r>
                  <w:r w:rsidRPr="005C1ADB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, May 15</w:t>
                  </w:r>
                  <w:r w:rsidRPr="005C1ADB">
                    <w:rPr>
                      <w:rFonts w:ascii="Century Gothic" w:hAnsi="Century Gothic"/>
                      <w:b/>
                      <w:sz w:val="36"/>
                      <w:szCs w:val="36"/>
                      <w:vertAlign w:val="superscript"/>
                    </w:rPr>
                    <w:t>th</w:t>
                  </w:r>
                  <w:r w:rsidR="003451A8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 xml:space="preserve"> at 8am</w:t>
                  </w:r>
                </w:p>
                <w:p w:rsidR="00AF42C0" w:rsidRPr="002F63E9" w:rsidRDefault="00AF42C0" w:rsidP="00AF42C0">
                  <w:pPr>
                    <w:jc w:val="center"/>
                    <w:rPr>
                      <w:rFonts w:ascii="Lucida Handwriting" w:hAnsi="Lucida Handwriting" w:cs="MV Boli"/>
                      <w:b/>
                      <w:color w:val="03A996" w:themeColor="accent1"/>
                      <w:sz w:val="32"/>
                      <w:szCs w:val="32"/>
                    </w:rPr>
                  </w:pPr>
                  <w:r w:rsidRPr="002F63E9">
                    <w:rPr>
                      <w:rFonts w:ascii="Lucida Handwriting" w:hAnsi="Lucida Handwriting" w:cs="MV Boli"/>
                      <w:b/>
                      <w:color w:val="03A996" w:themeColor="accent1"/>
                      <w:sz w:val="32"/>
                      <w:szCs w:val="32"/>
                    </w:rPr>
                    <w:t>Grading Scale</w:t>
                  </w:r>
                </w:p>
                <w:p w:rsidR="00AF42C0" w:rsidRDefault="00AF42C0" w:rsidP="00AF42C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50% Tests &amp; Projects</w:t>
                  </w:r>
                </w:p>
                <w:p w:rsidR="00AF42C0" w:rsidRDefault="00AF42C0" w:rsidP="00AF42C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30% Quizzes</w:t>
                  </w:r>
                </w:p>
                <w:p w:rsidR="00C322D6" w:rsidRPr="00AF42C0" w:rsidRDefault="00AF42C0" w:rsidP="00AF42C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20% Homework &amp; Classwork</w:t>
                  </w:r>
                </w:p>
                <w:p w:rsidR="00B93D77" w:rsidRPr="00B93D77" w:rsidRDefault="00B93D77" w:rsidP="00AF42C0">
                  <w:pPr>
                    <w:rPr>
                      <w:b/>
                    </w:rPr>
                  </w:pPr>
                </w:p>
              </w:tc>
            </w:tr>
            <w:tr w:rsidR="00B93D77">
              <w:trPr>
                <w:trHeight w:hRule="exact" w:val="7920"/>
              </w:trPr>
              <w:tc>
                <w:tcPr>
                  <w:tcW w:w="5000" w:type="pct"/>
                </w:tcPr>
                <w:p w:rsidR="00AF42C0" w:rsidRPr="002F63E9" w:rsidRDefault="00AF42C0" w:rsidP="00AF42C0">
                  <w:pPr>
                    <w:pStyle w:val="Heading1"/>
                    <w:jc w:val="center"/>
                    <w:rPr>
                      <w:rFonts w:ascii="Lucida Handwriting" w:hAnsi="Lucida Handwriting" w:cs="MV Boli"/>
                      <w:sz w:val="32"/>
                      <w:szCs w:val="32"/>
                    </w:rPr>
                  </w:pPr>
                  <w:r w:rsidRPr="002F63E9">
                    <w:rPr>
                      <w:rFonts w:ascii="Lucida Handwriting" w:hAnsi="Lucida Handwriting" w:cs="MV Boli"/>
                      <w:sz w:val="32"/>
                      <w:szCs w:val="32"/>
                    </w:rPr>
                    <w:t>Classroom Supplies</w:t>
                  </w:r>
                </w:p>
                <w:p w:rsidR="00B93D77" w:rsidRDefault="0080429A" w:rsidP="00B93D77">
                  <w:r>
                    <w:t>1</w:t>
                  </w:r>
                  <w:r w:rsidR="00B93D77">
                    <w:t>. Binder with loose-leaf paper and dividers.</w:t>
                  </w:r>
                </w:p>
                <w:p w:rsidR="0080429A" w:rsidRDefault="0080429A" w:rsidP="00B93D77">
                  <w:r>
                    <w:t>*We will set up dividers as a class – 6 tabs*</w:t>
                  </w:r>
                </w:p>
                <w:p w:rsidR="00B93D77" w:rsidRDefault="0080429A" w:rsidP="00B93D77">
                  <w:r>
                    <w:t>2</w:t>
                  </w:r>
                  <w:r w:rsidR="00CC64F0">
                    <w:t>. Pencils and pens (pens are to be used on the AP Exam for the writing portions)</w:t>
                  </w:r>
                </w:p>
                <w:p w:rsidR="00B93D77" w:rsidRPr="00B93D77" w:rsidRDefault="00B93D77" w:rsidP="00B93D77"/>
              </w:tc>
            </w:tr>
            <w:tr w:rsidR="00B93D77">
              <w:trPr>
                <w:trHeight w:hRule="exact" w:val="7920"/>
              </w:trPr>
              <w:tc>
                <w:tcPr>
                  <w:tcW w:w="5000" w:type="pct"/>
                </w:tcPr>
                <w:p w:rsidR="00B93D77" w:rsidRPr="00B93D77" w:rsidRDefault="00B93D77" w:rsidP="00B93D77">
                  <w:pPr>
                    <w:pStyle w:val="Heading1"/>
                    <w:rPr>
                      <w:rFonts w:ascii="MV Boli" w:hAnsi="MV Boli" w:cs="MV Boli"/>
                      <w:sz w:val="32"/>
                      <w:szCs w:val="32"/>
                    </w:rPr>
                  </w:pPr>
                </w:p>
              </w:tc>
            </w:tr>
            <w:tr w:rsidR="00B93D77">
              <w:trPr>
                <w:trHeight w:hRule="exact" w:val="7920"/>
              </w:trPr>
              <w:tc>
                <w:tcPr>
                  <w:tcW w:w="5000" w:type="pct"/>
                </w:tcPr>
                <w:p w:rsidR="00B93D77" w:rsidRPr="00B93D77" w:rsidRDefault="00B93D77" w:rsidP="00B93D77">
                  <w:pPr>
                    <w:pStyle w:val="Heading1"/>
                    <w:rPr>
                      <w:rFonts w:ascii="MV Boli" w:hAnsi="MV Boli" w:cs="MV Boli"/>
                      <w:sz w:val="32"/>
                      <w:szCs w:val="32"/>
                    </w:rPr>
                  </w:pPr>
                </w:p>
              </w:tc>
            </w:tr>
            <w:tr w:rsidR="00B93D77">
              <w:trPr>
                <w:trHeight w:hRule="exact" w:val="7920"/>
              </w:trPr>
              <w:tc>
                <w:tcPr>
                  <w:tcW w:w="5000" w:type="pct"/>
                </w:tcPr>
                <w:p w:rsidR="00B93D77" w:rsidRPr="00B93D77" w:rsidRDefault="00B93D77" w:rsidP="00B93D77">
                  <w:pPr>
                    <w:pStyle w:val="Heading1"/>
                    <w:rPr>
                      <w:rFonts w:ascii="MV Boli" w:hAnsi="MV Boli" w:cs="MV Boli"/>
                      <w:sz w:val="32"/>
                      <w:szCs w:val="32"/>
                    </w:rPr>
                  </w:pPr>
                </w:p>
              </w:tc>
            </w:tr>
            <w:tr w:rsidR="005408ED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5408ED" w:rsidRDefault="00B93D77">
                  <w:proofErr w:type="spellStart"/>
                  <w:r>
                    <w:t>fsagggggggggggggg</w:t>
                  </w:r>
                  <w:proofErr w:type="spellEnd"/>
                </w:p>
              </w:tc>
            </w:tr>
          </w:tbl>
          <w:p w:rsidR="005408ED" w:rsidRDefault="005408ED"/>
        </w:tc>
        <w:tc>
          <w:tcPr>
            <w:tcW w:w="720" w:type="dxa"/>
          </w:tcPr>
          <w:p w:rsidR="005408ED" w:rsidRDefault="005408ED"/>
          <w:p w:rsidR="00B93D77" w:rsidRDefault="00B93D77"/>
          <w:p w:rsidR="005C1ADB" w:rsidRDefault="005C1ADB"/>
        </w:tc>
        <w:tc>
          <w:tcPr>
            <w:tcW w:w="720" w:type="dxa"/>
          </w:tcPr>
          <w:p w:rsidR="005408ED" w:rsidRDefault="005408ED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5408ED">
              <w:trPr>
                <w:trHeight w:hRule="exact" w:val="5760"/>
              </w:trPr>
              <w:sdt>
                <w:sdtPr>
                  <w:rPr>
                    <w:noProof/>
                    <w:lang w:eastAsia="en-US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5408ED" w:rsidRDefault="00E944E4" w:rsidP="00E944E4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58639EA" wp14:editId="6968ACCF">
                            <wp:extent cx="2847348" cy="28384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1229" cy="2842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5408ED">
              <w:trPr>
                <w:trHeight w:hRule="exact" w:val="360"/>
              </w:trPr>
              <w:tc>
                <w:tcPr>
                  <w:tcW w:w="5000" w:type="pct"/>
                </w:tcPr>
                <w:p w:rsidR="005408ED" w:rsidRDefault="005408ED"/>
              </w:tc>
            </w:tr>
            <w:tr w:rsidR="005408ED">
              <w:trPr>
                <w:trHeight w:hRule="exact" w:val="3240"/>
              </w:trPr>
              <w:sdt>
                <w:sdtPr>
                  <w:alias w:val="Company"/>
                  <w:tag w:val=""/>
                  <w:id w:val="1477263083"/>
                  <w:placeholder>
                    <w:docPart w:val="F3F65A596F1F4D5591B103FE841DB5B1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5408ED" w:rsidRDefault="005C1ADB" w:rsidP="00B93D77">
                      <w:pPr>
                        <w:pStyle w:val="Title"/>
                      </w:pPr>
                      <w:r>
                        <w:t>Français 5/AP</w:t>
                      </w:r>
                      <w:r w:rsidR="00062EE5">
                        <w:t xml:space="preserve"> </w:t>
                      </w:r>
                      <w:r>
                        <w:t>–</w:t>
                      </w:r>
                      <w:r w:rsidR="00062EE5">
                        <w:t xml:space="preserve"> honors</w:t>
                      </w:r>
                      <w:r>
                        <w:t>/AP</w:t>
                      </w:r>
                    </w:p>
                  </w:tc>
                </w:sdtContent>
              </w:sdt>
            </w:tr>
            <w:tr w:rsidR="005408ED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5408ED" w:rsidRDefault="000664B1" w:rsidP="000664B1">
                  <w:pPr>
                    <w:pStyle w:val="Subtitle"/>
                    <w:rPr>
                      <w:sz w:val="24"/>
                      <w:szCs w:val="24"/>
                    </w:rPr>
                  </w:pPr>
                  <w:proofErr w:type="spellStart"/>
                  <w:r>
                    <w:t>Mm</w:t>
                  </w:r>
                  <w:r w:rsidR="00B93D77">
                    <w:t>e</w:t>
                  </w:r>
                  <w:proofErr w:type="spellEnd"/>
                  <w:r w:rsidR="00B93D77">
                    <w:t xml:space="preserve"> Brooke </w:t>
                  </w:r>
                  <w:r>
                    <w:t>Souther</w:t>
                  </w:r>
                  <w:r w:rsidR="00B93D77">
                    <w:t xml:space="preserve">   </w:t>
                  </w:r>
                  <w:proofErr w:type="gramStart"/>
                  <w:r w:rsidR="00B93D77" w:rsidRPr="00FF6AC5">
                    <w:rPr>
                      <w:rFonts w:ascii="Times New Roman" w:hAnsi="Times New Roman" w:cs="Times New Roman"/>
                    </w:rPr>
                    <w:t>●</w:t>
                  </w:r>
                  <w:r w:rsidR="00B93D77">
                    <w:t xml:space="preserve">  </w:t>
                  </w:r>
                  <w:r w:rsidR="00B93D77" w:rsidRPr="00B93D77">
                    <w:rPr>
                      <w:sz w:val="24"/>
                      <w:szCs w:val="24"/>
                    </w:rPr>
                    <w:t>Brooke.</w:t>
                  </w:r>
                  <w:r>
                    <w:rPr>
                      <w:sz w:val="24"/>
                      <w:szCs w:val="24"/>
                    </w:rPr>
                    <w:t>Souther</w:t>
                  </w:r>
                  <w:r w:rsidR="00B93D77" w:rsidRPr="00B93D77">
                    <w:rPr>
                      <w:sz w:val="24"/>
                      <w:szCs w:val="24"/>
                    </w:rPr>
                    <w:t>@ucps.k12.nc.us</w:t>
                  </w:r>
                  <w:proofErr w:type="gramEnd"/>
                </w:p>
                <w:p w:rsidR="00A95707" w:rsidRPr="00A95707" w:rsidRDefault="00A95707" w:rsidP="00A9570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5408ED" w:rsidRDefault="005408ED"/>
        </w:tc>
      </w:tr>
    </w:tbl>
    <w:p w:rsidR="005408ED" w:rsidRDefault="005408ED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521"/>
        <w:gridCol w:w="270"/>
        <w:gridCol w:w="4500"/>
      </w:tblGrid>
      <w:tr w:rsidR="005408ED" w:rsidTr="000A1E33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eastAsia="en-US"/>
              </w:rPr>
              <w:id w:val="-1941750188"/>
              <w:picture/>
            </w:sdtPr>
            <w:sdtContent>
              <w:p w:rsidR="005408ED" w:rsidRDefault="00E944E4">
                <w:r>
                  <w:rPr>
                    <w:noProof/>
                    <w:lang w:eastAsia="en-US"/>
                  </w:rPr>
                  <w:drawing>
                    <wp:inline distT="0" distB="0" distL="0" distR="0" wp14:anchorId="1F59F4AD" wp14:editId="36E1169B">
                      <wp:extent cx="2438400" cy="3083560"/>
                      <wp:effectExtent l="0" t="0" r="0" b="2540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30835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80429A" w:rsidRPr="00D135C3" w:rsidRDefault="0080429A" w:rsidP="0080429A">
            <w:pPr>
              <w:jc w:val="center"/>
              <w:rPr>
                <w:rFonts w:ascii="Lucida Handwriting" w:hAnsi="Lucida Handwriting" w:cs="MV Boli"/>
                <w:b/>
                <w:color w:val="03A996" w:themeColor="accent1"/>
                <w:sz w:val="32"/>
                <w:szCs w:val="32"/>
              </w:rPr>
            </w:pPr>
            <w:r>
              <w:rPr>
                <w:rFonts w:ascii="Lucida Handwriting" w:hAnsi="Lucida Handwriting" w:cs="MV Boli"/>
                <w:b/>
                <w:color w:val="03A996" w:themeColor="accent1"/>
                <w:sz w:val="32"/>
                <w:szCs w:val="32"/>
              </w:rPr>
              <w:t>AP French Themes</w:t>
            </w:r>
          </w:p>
          <w:p w:rsidR="00857261" w:rsidRPr="00857261" w:rsidRDefault="00857261" w:rsidP="00857261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 w:cs="MV Boli"/>
                <w:color w:val="auto"/>
                <w:sz w:val="24"/>
                <w:szCs w:val="24"/>
              </w:rPr>
            </w:pPr>
            <w:r w:rsidRPr="00857261">
              <w:rPr>
                <w:rFonts w:ascii="Century Gothic" w:hAnsi="Century Gothic" w:cs="MV Boli"/>
                <w:color w:val="auto"/>
                <w:sz w:val="24"/>
                <w:szCs w:val="24"/>
              </w:rPr>
              <w:t>Families and Communities /</w:t>
            </w:r>
            <w:r w:rsidRPr="00857261">
              <w:rPr>
                <w:rFonts w:ascii="Century Gothic" w:hAnsi="Century Gothic" w:cs="MV Boli"/>
                <w:color w:val="auto"/>
                <w:sz w:val="24"/>
                <w:szCs w:val="24"/>
                <w:lang w:val="fr-FR"/>
              </w:rPr>
              <w:t>La famille et la communauté</w:t>
            </w:r>
          </w:p>
          <w:p w:rsidR="00857261" w:rsidRPr="00857261" w:rsidRDefault="00857261" w:rsidP="00857261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 w:cs="MV Boli"/>
                <w:color w:val="auto"/>
                <w:sz w:val="24"/>
                <w:szCs w:val="24"/>
                <w:lang w:val="fr-FR"/>
              </w:rPr>
            </w:pPr>
            <w:proofErr w:type="spellStart"/>
            <w:r w:rsidRPr="00857261">
              <w:rPr>
                <w:rFonts w:ascii="Century Gothic" w:hAnsi="Century Gothic" w:cs="MV Boli"/>
                <w:color w:val="auto"/>
                <w:sz w:val="24"/>
                <w:szCs w:val="24"/>
                <w:lang w:val="fr-FR"/>
              </w:rPr>
              <w:t>Personal</w:t>
            </w:r>
            <w:proofErr w:type="spellEnd"/>
            <w:r w:rsidRPr="00857261">
              <w:rPr>
                <w:rFonts w:ascii="Century Gothic" w:hAnsi="Century Gothic" w:cs="MV Boli"/>
                <w:color w:val="auto"/>
                <w:sz w:val="24"/>
                <w:szCs w:val="24"/>
                <w:lang w:val="fr-FR"/>
              </w:rPr>
              <w:t xml:space="preserve"> and Public</w:t>
            </w:r>
            <w:r w:rsidRPr="00857261">
              <w:rPr>
                <w:rFonts w:ascii="Century Gothic" w:hAnsi="Century Gothic" w:cs="MV Boli"/>
                <w:color w:val="auto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57261">
              <w:rPr>
                <w:rFonts w:ascii="Century Gothic" w:hAnsi="Century Gothic" w:cs="MV Boli"/>
                <w:color w:val="auto"/>
                <w:sz w:val="24"/>
                <w:szCs w:val="24"/>
                <w:lang w:val="fr-FR"/>
              </w:rPr>
              <w:t>Identities</w:t>
            </w:r>
            <w:proofErr w:type="spellEnd"/>
            <w:r w:rsidRPr="00857261">
              <w:rPr>
                <w:rFonts w:ascii="Century Gothic" w:hAnsi="Century Gothic" w:cs="MV Boli"/>
                <w:color w:val="auto"/>
                <w:sz w:val="24"/>
                <w:szCs w:val="24"/>
                <w:lang w:val="fr-FR"/>
              </w:rPr>
              <w:t xml:space="preserve"> / La quête de soi</w:t>
            </w:r>
          </w:p>
          <w:p w:rsidR="005408ED" w:rsidRPr="00C46EAE" w:rsidRDefault="00857261" w:rsidP="00857261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</w:pPr>
            <w:proofErr w:type="spellStart"/>
            <w:r w:rsidRPr="00857261"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  <w:t>Contemporary</w:t>
            </w:r>
            <w:proofErr w:type="spellEnd"/>
            <w:r w:rsidRPr="00857261"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  <w:t xml:space="preserve"> Life / La vie</w:t>
            </w:r>
            <w:r w:rsidRPr="00857261"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  <w:t xml:space="preserve"> </w:t>
            </w:r>
            <w:r w:rsidRPr="00C46EAE"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  <w:t>contemporaine</w:t>
            </w:r>
          </w:p>
          <w:p w:rsidR="00857261" w:rsidRPr="00C46EAE" w:rsidRDefault="00857261" w:rsidP="00857261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</w:pPr>
            <w:r w:rsidRPr="00C46EAE"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  <w:t>Global Challenges / Les</w:t>
            </w:r>
            <w:r w:rsidRPr="00C46EAE"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  <w:t xml:space="preserve"> </w:t>
            </w:r>
            <w:r w:rsidRPr="00C46EAE"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  <w:t>défis mondiaux</w:t>
            </w:r>
          </w:p>
          <w:p w:rsidR="00C46EAE" w:rsidRPr="00C46EAE" w:rsidRDefault="00C46EAE" w:rsidP="00C46EAE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</w:pPr>
            <w:r w:rsidRPr="00C46EAE"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  <w:t xml:space="preserve">Beauty and </w:t>
            </w:r>
            <w:proofErr w:type="spellStart"/>
            <w:r w:rsidRPr="00C46EAE"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  <w:t>Aesthetics</w:t>
            </w:r>
            <w:proofErr w:type="spellEnd"/>
            <w:r w:rsidRPr="00C46EAE"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  <w:t xml:space="preserve"> /L’esthétique</w:t>
            </w:r>
          </w:p>
          <w:p w:rsidR="00C46EAE" w:rsidRPr="00C46EAE" w:rsidRDefault="00C46EAE" w:rsidP="00C46EAE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 w:cs="MV Boli"/>
                <w:i/>
                <w:color w:val="auto"/>
                <w:sz w:val="28"/>
                <w:szCs w:val="28"/>
                <w:lang w:val="fr-FR"/>
              </w:rPr>
            </w:pPr>
            <w:r w:rsidRPr="00C46EAE"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  <w:t xml:space="preserve">Science and </w:t>
            </w:r>
            <w:proofErr w:type="spellStart"/>
            <w:r w:rsidRPr="00C46EAE"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  <w:t>Technology</w:t>
            </w:r>
            <w:proofErr w:type="spellEnd"/>
            <w:r w:rsidRPr="00C46EAE">
              <w:rPr>
                <w:rFonts w:ascii="Century Gothic" w:hAnsi="Century Gothic" w:cs="MV Boli"/>
                <w:i/>
                <w:color w:val="auto"/>
                <w:sz w:val="24"/>
                <w:szCs w:val="24"/>
                <w:lang w:val="fr-FR"/>
              </w:rPr>
              <w:t xml:space="preserve"> /La science et la technologie</w:t>
            </w:r>
          </w:p>
        </w:tc>
        <w:tc>
          <w:tcPr>
            <w:tcW w:w="713" w:type="dxa"/>
          </w:tcPr>
          <w:p w:rsidR="005408ED" w:rsidRPr="00857261" w:rsidRDefault="005408ED">
            <w:pPr>
              <w:rPr>
                <w:lang w:val="fr-FR"/>
              </w:rPr>
            </w:pPr>
          </w:p>
        </w:tc>
        <w:tc>
          <w:tcPr>
            <w:tcW w:w="713" w:type="dxa"/>
          </w:tcPr>
          <w:p w:rsidR="005408ED" w:rsidRPr="00857261" w:rsidRDefault="005408ED">
            <w:pPr>
              <w:rPr>
                <w:lang w:val="fr-FR"/>
              </w:rPr>
            </w:pPr>
            <w:bookmarkStart w:id="0" w:name="_GoBack"/>
            <w:bookmarkEnd w:id="0"/>
          </w:p>
        </w:tc>
        <w:tc>
          <w:tcPr>
            <w:tcW w:w="3843" w:type="dxa"/>
          </w:tcPr>
          <w:p w:rsidR="0080429A" w:rsidRPr="00D135C3" w:rsidRDefault="0080429A" w:rsidP="0080429A">
            <w:pPr>
              <w:pStyle w:val="Heading2"/>
              <w:jc w:val="center"/>
              <w:rPr>
                <w:rFonts w:ascii="Lucida Handwriting" w:hAnsi="Lucida Handwriting" w:cs="MV Boli"/>
                <w:color w:val="03A996" w:themeColor="accent1"/>
                <w:sz w:val="32"/>
                <w:szCs w:val="32"/>
              </w:rPr>
            </w:pPr>
            <w:proofErr w:type="gramStart"/>
            <w:r w:rsidRPr="00D135C3">
              <w:rPr>
                <w:rFonts w:ascii="Lucida Handwriting" w:hAnsi="Lucida Handwriting" w:cs="MV Boli"/>
                <w:color w:val="03A996" w:themeColor="accent1"/>
                <w:sz w:val="32"/>
                <w:szCs w:val="32"/>
              </w:rPr>
              <w:t>Un</w:t>
            </w:r>
            <w:proofErr w:type="gramEnd"/>
            <w:r w:rsidRPr="00D135C3">
              <w:rPr>
                <w:rFonts w:ascii="Lucida Handwriting" w:hAnsi="Lucida Handwriting" w:cs="MV Boli"/>
                <w:color w:val="03A996" w:themeColor="accent1"/>
                <w:sz w:val="32"/>
                <w:szCs w:val="32"/>
              </w:rPr>
              <w:t xml:space="preserve"> effort </w:t>
            </w:r>
            <w:proofErr w:type="spellStart"/>
            <w:r w:rsidRPr="00D135C3">
              <w:rPr>
                <w:rFonts w:ascii="Lucida Handwriting" w:hAnsi="Lucida Handwriting" w:cs="MV Boli"/>
                <w:color w:val="03A996" w:themeColor="accent1"/>
                <w:sz w:val="32"/>
                <w:szCs w:val="32"/>
              </w:rPr>
              <w:t>partagé</w:t>
            </w:r>
            <w:proofErr w:type="spellEnd"/>
            <w:r w:rsidRPr="00D135C3">
              <w:rPr>
                <w:rFonts w:ascii="Lucida Handwriting" w:hAnsi="Lucida Handwriting" w:cs="MV Boli"/>
                <w:color w:val="03A996" w:themeColor="accent1"/>
                <w:sz w:val="32"/>
                <w:szCs w:val="32"/>
              </w:rPr>
              <w:t xml:space="preserve">      (a shared effort)</w:t>
            </w:r>
          </w:p>
          <w:p w:rsidR="00382B77" w:rsidRPr="00842B99" w:rsidRDefault="00382B77" w:rsidP="00382B77">
            <w:pPr>
              <w:rPr>
                <w:sz w:val="22"/>
                <w:szCs w:val="22"/>
              </w:rPr>
            </w:pPr>
            <w:r w:rsidRPr="00842B99">
              <w:rPr>
                <w:b/>
                <w:sz w:val="22"/>
                <w:szCs w:val="22"/>
              </w:rPr>
              <w:t>Teacher</w:t>
            </w:r>
            <w:r w:rsidRPr="00842B99">
              <w:rPr>
                <w:sz w:val="22"/>
                <w:szCs w:val="22"/>
              </w:rPr>
              <w:t xml:space="preserve"> – I vow to…Be available for conferences, provide extra help &amp; lead the adventure for new discoveries. </w:t>
            </w:r>
          </w:p>
          <w:p w:rsidR="005408ED" w:rsidRPr="00842B99" w:rsidRDefault="00382B77">
            <w:pPr>
              <w:rPr>
                <w:sz w:val="22"/>
                <w:szCs w:val="22"/>
              </w:rPr>
            </w:pPr>
            <w:r w:rsidRPr="00842B99">
              <w:rPr>
                <w:b/>
                <w:sz w:val="22"/>
                <w:szCs w:val="22"/>
              </w:rPr>
              <w:t xml:space="preserve">Parent – </w:t>
            </w:r>
            <w:r w:rsidRPr="00842B99">
              <w:rPr>
                <w:sz w:val="22"/>
                <w:szCs w:val="22"/>
              </w:rPr>
              <w:t xml:space="preserve">Monitor student attendance and homework and be supportive of teacher efforts. </w:t>
            </w:r>
          </w:p>
          <w:p w:rsidR="00382B77" w:rsidRPr="00842B99" w:rsidRDefault="00382B77" w:rsidP="00382B77">
            <w:pPr>
              <w:rPr>
                <w:sz w:val="22"/>
                <w:szCs w:val="22"/>
              </w:rPr>
            </w:pPr>
            <w:r w:rsidRPr="00842B99">
              <w:rPr>
                <w:b/>
                <w:sz w:val="22"/>
                <w:szCs w:val="22"/>
              </w:rPr>
              <w:t xml:space="preserve">Student – </w:t>
            </w:r>
            <w:r w:rsidRPr="00842B99">
              <w:rPr>
                <w:sz w:val="22"/>
                <w:szCs w:val="22"/>
              </w:rPr>
              <w:t xml:space="preserve">I vow to… Participate, be prepared for class, and be present (physically and mentally). </w:t>
            </w:r>
          </w:p>
          <w:p w:rsidR="00382B77" w:rsidRDefault="00382B77" w:rsidP="00382B77"/>
          <w:p w:rsidR="0080429A" w:rsidRPr="008C797F" w:rsidRDefault="0080429A" w:rsidP="0080429A">
            <w:r w:rsidRPr="008C797F">
              <w:t>___________________________________________________</w:t>
            </w:r>
          </w:p>
          <w:p w:rsidR="0080429A" w:rsidRPr="002C64DC" w:rsidRDefault="0080429A" w:rsidP="0080429A">
            <w:pPr>
              <w:rPr>
                <w:b/>
              </w:rPr>
            </w:pPr>
            <w:r w:rsidRPr="002C64DC">
              <w:rPr>
                <w:b/>
              </w:rPr>
              <w:t xml:space="preserve">Parent Signature </w:t>
            </w:r>
          </w:p>
          <w:p w:rsidR="0080429A" w:rsidRPr="002C64DC" w:rsidRDefault="0080429A" w:rsidP="0080429A"/>
          <w:p w:rsidR="0080429A" w:rsidRPr="002C64DC" w:rsidRDefault="0080429A" w:rsidP="0080429A">
            <w:r w:rsidRPr="002C64DC">
              <w:t>___________________________________________________</w:t>
            </w:r>
          </w:p>
          <w:p w:rsidR="0080429A" w:rsidRPr="002C64DC" w:rsidRDefault="0080429A" w:rsidP="0080429A">
            <w:pPr>
              <w:rPr>
                <w:b/>
              </w:rPr>
            </w:pPr>
            <w:r w:rsidRPr="002C64DC">
              <w:rPr>
                <w:b/>
              </w:rPr>
              <w:t xml:space="preserve">Parent E-mail (please write legibly) </w:t>
            </w:r>
          </w:p>
          <w:p w:rsidR="0080429A" w:rsidRPr="002C64DC" w:rsidRDefault="0080429A" w:rsidP="0080429A"/>
          <w:p w:rsidR="0080429A" w:rsidRPr="002C64DC" w:rsidRDefault="0080429A" w:rsidP="0080429A">
            <w:r w:rsidRPr="002C64DC">
              <w:t>___________________________________________________</w:t>
            </w:r>
          </w:p>
          <w:p w:rsidR="0080429A" w:rsidRPr="002C64DC" w:rsidRDefault="0080429A" w:rsidP="0080429A">
            <w:pPr>
              <w:rPr>
                <w:b/>
              </w:rPr>
            </w:pPr>
            <w:r w:rsidRPr="002C64DC">
              <w:rPr>
                <w:b/>
              </w:rPr>
              <w:t>Student Signature</w:t>
            </w:r>
          </w:p>
          <w:p w:rsidR="00382B77" w:rsidRPr="0080429A" w:rsidRDefault="00382B77" w:rsidP="00382B77"/>
          <w:p w:rsidR="00382B77" w:rsidRPr="0080429A" w:rsidRDefault="00382B77" w:rsidP="00027DCE">
            <w:pPr>
              <w:rPr>
                <w:b/>
              </w:rPr>
            </w:pPr>
          </w:p>
        </w:tc>
        <w:tc>
          <w:tcPr>
            <w:tcW w:w="521" w:type="dxa"/>
          </w:tcPr>
          <w:p w:rsidR="005408ED" w:rsidRPr="0080429A" w:rsidRDefault="005408ED"/>
          <w:p w:rsidR="00382B77" w:rsidRPr="0080429A" w:rsidRDefault="00382B77"/>
          <w:p w:rsidR="00382B77" w:rsidRPr="0080429A" w:rsidRDefault="00382B77"/>
        </w:tc>
        <w:tc>
          <w:tcPr>
            <w:tcW w:w="270" w:type="dxa"/>
          </w:tcPr>
          <w:p w:rsidR="005408ED" w:rsidRPr="0080429A" w:rsidRDefault="005408ED"/>
        </w:tc>
        <w:tc>
          <w:tcPr>
            <w:tcW w:w="4500" w:type="dxa"/>
          </w:tcPr>
          <w:sdt>
            <w:sdtPr>
              <w:rPr>
                <w:noProof/>
                <w:lang w:eastAsia="en-US"/>
              </w:rPr>
              <w:id w:val="1665123103"/>
              <w:picture/>
            </w:sdtPr>
            <w:sdtContent>
              <w:p w:rsidR="005408ED" w:rsidRDefault="000A1E33">
                <w:r>
                  <w:rPr>
                    <w:noProof/>
                    <w:lang w:eastAsia="en-US"/>
                  </w:rPr>
                  <w:drawing>
                    <wp:inline distT="0" distB="0" distL="0" distR="0" wp14:anchorId="62FD9752" wp14:editId="1E049440">
                      <wp:extent cx="2852382" cy="2082068"/>
                      <wp:effectExtent l="0" t="0" r="5715" b="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93828" cy="21123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80429A" w:rsidRPr="00D135C3" w:rsidRDefault="0080429A" w:rsidP="0080429A">
            <w:pPr>
              <w:jc w:val="center"/>
              <w:rPr>
                <w:rFonts w:ascii="Lucida Handwriting" w:hAnsi="Lucida Handwriting" w:cs="MV Boli"/>
                <w:color w:val="03A996" w:themeColor="accent1"/>
                <w:sz w:val="28"/>
                <w:szCs w:val="28"/>
              </w:rPr>
            </w:pPr>
            <w:r w:rsidRPr="00D135C3">
              <w:rPr>
                <w:rFonts w:ascii="Lucida Handwriting" w:hAnsi="Lucida Handwriting" w:cs="MV Boli"/>
                <w:color w:val="03A996" w:themeColor="accent1"/>
                <w:sz w:val="28"/>
                <w:szCs w:val="28"/>
              </w:rPr>
              <w:t>Classroom Expectations &amp; Participation Points</w:t>
            </w:r>
          </w:p>
          <w:p w:rsidR="005408ED" w:rsidRDefault="0080429A" w:rsidP="0080429A">
            <w:pPr>
              <w:jc w:val="center"/>
            </w:pPr>
            <w:r w:rsidRPr="002F4EA9">
              <w:rPr>
                <w:rFonts w:ascii="Century Gothic" w:hAnsi="Century Gothic" w:cstheme="majorHAnsi"/>
                <w:color w:val="auto"/>
                <w:sz w:val="32"/>
                <w:szCs w:val="32"/>
              </w:rPr>
              <w:t xml:space="preserve">Parents – please make sure that you read these two documents as well. Your signature verifies </w:t>
            </w:r>
            <w:r>
              <w:rPr>
                <w:rFonts w:ascii="Century Gothic" w:hAnsi="Century Gothic" w:cstheme="majorHAnsi"/>
                <w:color w:val="auto"/>
                <w:sz w:val="32"/>
                <w:szCs w:val="32"/>
              </w:rPr>
              <w:t>that you have read them a</w:t>
            </w:r>
            <w:r w:rsidRPr="002F4EA9">
              <w:rPr>
                <w:rFonts w:ascii="Century Gothic" w:hAnsi="Century Gothic" w:cstheme="majorHAnsi"/>
                <w:color w:val="auto"/>
                <w:sz w:val="32"/>
                <w:szCs w:val="32"/>
              </w:rPr>
              <w:t xml:space="preserve">long with this one.      </w:t>
            </w:r>
          </w:p>
        </w:tc>
      </w:tr>
    </w:tbl>
    <w:p w:rsidR="005408ED" w:rsidRDefault="005408ED">
      <w:pPr>
        <w:pStyle w:val="NoSpacing"/>
      </w:pPr>
    </w:p>
    <w:sectPr w:rsidR="005408ED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F555828"/>
    <w:multiLevelType w:val="hybridMultilevel"/>
    <w:tmpl w:val="90CEDB5E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60D3B"/>
    <w:multiLevelType w:val="hybridMultilevel"/>
    <w:tmpl w:val="6CFC99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2A7E11"/>
    <w:multiLevelType w:val="hybridMultilevel"/>
    <w:tmpl w:val="9F7CD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E6C75"/>
    <w:multiLevelType w:val="hybridMultilevel"/>
    <w:tmpl w:val="37A88E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70296A"/>
    <w:multiLevelType w:val="hybridMultilevel"/>
    <w:tmpl w:val="2760D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3"/>
  </w:num>
  <w:num w:numId="7">
    <w:abstractNumId w:val="4"/>
  </w:num>
  <w:num w:numId="8">
    <w:abstractNumId w:val="2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7E6"/>
    <w:rsid w:val="00027DCE"/>
    <w:rsid w:val="00062EE5"/>
    <w:rsid w:val="000664B1"/>
    <w:rsid w:val="00074901"/>
    <w:rsid w:val="00087B12"/>
    <w:rsid w:val="000A1E33"/>
    <w:rsid w:val="000F37AD"/>
    <w:rsid w:val="001770C5"/>
    <w:rsid w:val="001C6024"/>
    <w:rsid w:val="001E4F76"/>
    <w:rsid w:val="00306D1D"/>
    <w:rsid w:val="003451A8"/>
    <w:rsid w:val="00382B77"/>
    <w:rsid w:val="0048715C"/>
    <w:rsid w:val="004C7556"/>
    <w:rsid w:val="004E173E"/>
    <w:rsid w:val="005408ED"/>
    <w:rsid w:val="005C1ADB"/>
    <w:rsid w:val="007237E6"/>
    <w:rsid w:val="0080429A"/>
    <w:rsid w:val="00842B99"/>
    <w:rsid w:val="00857261"/>
    <w:rsid w:val="00907067"/>
    <w:rsid w:val="00A4683C"/>
    <w:rsid w:val="00A95707"/>
    <w:rsid w:val="00AF42C0"/>
    <w:rsid w:val="00B21AE2"/>
    <w:rsid w:val="00B456A3"/>
    <w:rsid w:val="00B93D77"/>
    <w:rsid w:val="00C322D6"/>
    <w:rsid w:val="00C46EAE"/>
    <w:rsid w:val="00CC64F0"/>
    <w:rsid w:val="00D90C3A"/>
    <w:rsid w:val="00E944E4"/>
    <w:rsid w:val="00EB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291056"/>
  <w15:chartTrackingRefBased/>
  <w15:docId w15:val="{DB2C5517-3325-45B3-AEB6-9E874D66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3D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27E6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B93D77"/>
    <w:pPr>
      <w:ind w:left="720"/>
      <w:contextualSpacing/>
    </w:pPr>
  </w:style>
  <w:style w:type="paragraph" w:styleId="Header">
    <w:name w:val="header"/>
    <w:basedOn w:val="Normal"/>
    <w:link w:val="HeaderChar"/>
    <w:rsid w:val="00B93D77"/>
    <w:pPr>
      <w:tabs>
        <w:tab w:val="center" w:pos="4320"/>
        <w:tab w:val="right" w:pos="8640"/>
      </w:tabs>
      <w:spacing w:after="0" w:line="240" w:lineRule="auto"/>
    </w:pPr>
    <w:rPr>
      <w:rFonts w:ascii="Century Gothic" w:eastAsia="Times New Roman" w:hAnsi="Century Gothic" w:cs="Times New Roman"/>
      <w:color w:val="auto"/>
      <w:sz w:val="16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B93D77"/>
    <w:rPr>
      <w:rFonts w:ascii="Century Gothic" w:eastAsia="Times New Roman" w:hAnsi="Century Gothic" w:cs="Times New Roman"/>
      <w:color w:val="auto"/>
      <w:sz w:val="16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3D77"/>
    <w:rPr>
      <w:rFonts w:asciiTheme="majorHAnsi" w:eastAsiaTheme="majorEastAsia" w:hAnsiTheme="majorHAnsi" w:cstheme="majorBidi"/>
      <w:i/>
      <w:iCs/>
      <w:color w:val="027E6F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55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5707"/>
    <w:rPr>
      <w:color w:val="4D443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e.monroe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3F65A596F1F4D5591B103FE841DB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AF706-B1EB-40FF-9626-8F90DC43781B}"/>
      </w:docPartPr>
      <w:docPartBody>
        <w:p w:rsidR="001B3264" w:rsidRDefault="00BF482D">
          <w:pPr>
            <w:pStyle w:val="F3F65A596F1F4D5591B103FE841DB5B1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82D"/>
    <w:rsid w:val="0014559A"/>
    <w:rsid w:val="001B3264"/>
    <w:rsid w:val="0036405A"/>
    <w:rsid w:val="0038476E"/>
    <w:rsid w:val="00472E2E"/>
    <w:rsid w:val="00646C28"/>
    <w:rsid w:val="009919E3"/>
    <w:rsid w:val="00A326AE"/>
    <w:rsid w:val="00A926AE"/>
    <w:rsid w:val="00BF482D"/>
    <w:rsid w:val="00C5127C"/>
    <w:rsid w:val="00CA4A6A"/>
    <w:rsid w:val="00CE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E0BFE7098EA46499E5A0AC7EB886589">
    <w:name w:val="6E0BFE7098EA46499E5A0AC7EB886589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color w:val="50637D" w:themeColor="text2" w:themeTint="E6"/>
      <w:sz w:val="20"/>
    </w:rPr>
  </w:style>
  <w:style w:type="paragraph" w:customStyle="1" w:styleId="484F6FC39D1B437AA0B0F8DC93156FFD">
    <w:name w:val="484F6FC39D1B437AA0B0F8DC93156FFD"/>
  </w:style>
  <w:style w:type="paragraph" w:customStyle="1" w:styleId="57BCAC543B7543FC9113349BA578339E">
    <w:name w:val="57BCAC543B7543FC9113349BA578339E"/>
  </w:style>
  <w:style w:type="paragraph" w:customStyle="1" w:styleId="FA70DBBA91374730B214F4625206BA12">
    <w:name w:val="FA70DBBA91374730B214F4625206BA12"/>
  </w:style>
  <w:style w:type="paragraph" w:customStyle="1" w:styleId="3869FB3138C24CF39128581D77CCDE11">
    <w:name w:val="3869FB3138C24CF39128581D77CCDE11"/>
  </w:style>
  <w:style w:type="paragraph" w:customStyle="1" w:styleId="C2B78AFFB9E84C6DB74B5DE46CA0273A">
    <w:name w:val="C2B78AFFB9E84C6DB74B5DE46CA0273A"/>
  </w:style>
  <w:style w:type="paragraph" w:customStyle="1" w:styleId="F3F65A596F1F4D5591B103FE841DB5B1">
    <w:name w:val="F3F65A596F1F4D5591B103FE841DB5B1"/>
  </w:style>
  <w:style w:type="paragraph" w:customStyle="1" w:styleId="67BECD564A1A462D92E5DE8656C06EFA">
    <w:name w:val="67BECD564A1A462D92E5DE8656C06EFA"/>
  </w:style>
  <w:style w:type="paragraph" w:customStyle="1" w:styleId="6EDBDCDE04E8422583B0097C96BFA1B2">
    <w:name w:val="6EDBDCDE04E8422583B0097C96BFA1B2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customStyle="1" w:styleId="20C570FF85554A99B0B5A453A21F4DC5">
    <w:name w:val="20C570FF85554A99B0B5A453A21F4DC5"/>
  </w:style>
  <w:style w:type="paragraph" w:customStyle="1" w:styleId="5A27ABC21F0940CCAAC91D95482D7D0A">
    <w:name w:val="5A27ABC21F0940CCAAC91D95482D7D0A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E74B5" w:themeColor="accent1" w:themeShade="BF"/>
      <w:sz w:val="30"/>
    </w:rPr>
  </w:style>
  <w:style w:type="paragraph" w:customStyle="1" w:styleId="18A133F853A243AAB523941DE1EF67DE">
    <w:name w:val="18A133F853A243AAB523941DE1EF67DE"/>
  </w:style>
  <w:style w:type="paragraph" w:customStyle="1" w:styleId="97C7995F81974CD2A1CC3D98092BCA8F">
    <w:name w:val="97C7995F81974CD2A1CC3D98092BCA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74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Français 5/AP – honors/AP</Company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Brooke Monroe</dc:creator>
  <cp:keywords/>
  <cp:lastModifiedBy>Brooke Souther</cp:lastModifiedBy>
  <cp:revision>31</cp:revision>
  <cp:lastPrinted>2015-08-17T14:27:00Z</cp:lastPrinted>
  <dcterms:created xsi:type="dcterms:W3CDTF">2015-08-14T23:45:00Z</dcterms:created>
  <dcterms:modified xsi:type="dcterms:W3CDTF">2019-08-14T21:04:00Z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