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4230"/>
        <w:gridCol w:w="323"/>
        <w:gridCol w:w="713"/>
        <w:gridCol w:w="3843"/>
        <w:gridCol w:w="720"/>
        <w:gridCol w:w="720"/>
        <w:gridCol w:w="3851"/>
      </w:tblGrid>
      <w:tr w:rsidR="005408ED" w:rsidTr="00B517E1">
        <w:trPr>
          <w:trHeight w:hRule="exact" w:val="10800"/>
          <w:jc w:val="center"/>
        </w:trPr>
        <w:tc>
          <w:tcPr>
            <w:tcW w:w="4230" w:type="dxa"/>
          </w:tcPr>
          <w:sdt>
            <w:sdtPr>
              <w:rPr>
                <w:noProof/>
                <w:lang w:eastAsia="en-US"/>
              </w:rPr>
              <w:alias w:val="Click icon at right to replace picture"/>
              <w:tag w:val="Click icon at right to replace picture"/>
              <w:id w:val="321324275"/>
              <w:picture/>
            </w:sdtPr>
            <w:sdtContent>
              <w:p w:rsidR="005408ED" w:rsidRDefault="00B517E1">
                <w:r>
                  <w:rPr>
                    <w:noProof/>
                    <w:lang w:eastAsia="en-US"/>
                  </w:rPr>
                  <w:drawing>
                    <wp:inline distT="0" distB="0" distL="0" distR="0" wp14:anchorId="40959C15" wp14:editId="1C159006">
                      <wp:extent cx="2895197" cy="2632841"/>
                      <wp:effectExtent l="0" t="0" r="635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04892" cy="264165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5408ED" w:rsidRPr="0026295D" w:rsidRDefault="00B93D77" w:rsidP="0026295D">
            <w:pPr>
              <w:pStyle w:val="Heading2"/>
              <w:jc w:val="center"/>
              <w:rPr>
                <w:rStyle w:val="Heading2Char"/>
                <w:rFonts w:ascii="Lucida Handwriting" w:hAnsi="Lucida Handwriting" w:cs="MV Boli"/>
                <w:b/>
                <w:bCs/>
                <w:color w:val="03A996" w:themeColor="accent1"/>
                <w:sz w:val="32"/>
                <w:szCs w:val="32"/>
              </w:rPr>
            </w:pPr>
            <w:r w:rsidRPr="0026295D">
              <w:rPr>
                <w:rStyle w:val="Heading2Char"/>
                <w:rFonts w:ascii="Lucida Handwriting" w:hAnsi="Lucida Handwriting" w:cs="MV Boli"/>
                <w:b/>
                <w:bCs/>
                <w:color w:val="03A996" w:themeColor="accent1"/>
                <w:sz w:val="32"/>
                <w:szCs w:val="32"/>
              </w:rPr>
              <w:t xml:space="preserve">Classroom </w:t>
            </w:r>
            <w:r w:rsidR="00D30C0F" w:rsidRPr="0026295D">
              <w:rPr>
                <w:rStyle w:val="Heading2Char"/>
                <w:rFonts w:ascii="Lucida Handwriting" w:hAnsi="Lucida Handwriting" w:cs="MV Boli"/>
                <w:b/>
                <w:bCs/>
                <w:color w:val="03A996" w:themeColor="accent1"/>
                <w:sz w:val="32"/>
                <w:szCs w:val="32"/>
              </w:rPr>
              <w:t>Behavior</w:t>
            </w:r>
          </w:p>
          <w:p w:rsidR="00B93D77" w:rsidRPr="00B93D77" w:rsidRDefault="00B93D77" w:rsidP="00B93D77">
            <w:pPr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</w:rPr>
            </w:pPr>
            <w:proofErr w:type="spellStart"/>
            <w:r w:rsidRPr="00B93D77">
              <w:rPr>
                <w:sz w:val="22"/>
                <w:szCs w:val="22"/>
              </w:rPr>
              <w:t>Soyez</w:t>
            </w:r>
            <w:proofErr w:type="spellEnd"/>
            <w:r w:rsidRPr="00B93D77">
              <w:rPr>
                <w:sz w:val="22"/>
                <w:szCs w:val="22"/>
              </w:rPr>
              <w:t xml:space="preserve"> à </w:t>
            </w:r>
            <w:proofErr w:type="spellStart"/>
            <w:r w:rsidRPr="00B93D77">
              <w:rPr>
                <w:sz w:val="22"/>
                <w:szCs w:val="22"/>
              </w:rPr>
              <w:t>l’heure</w:t>
            </w:r>
            <w:proofErr w:type="spellEnd"/>
            <w:r w:rsidRPr="00B93D77">
              <w:rPr>
                <w:sz w:val="22"/>
                <w:szCs w:val="22"/>
              </w:rPr>
              <w:t>!</w:t>
            </w:r>
          </w:p>
          <w:p w:rsidR="00B93D77" w:rsidRPr="00B93D77" w:rsidRDefault="00B93D77" w:rsidP="00B93D77">
            <w:pPr>
              <w:ind w:left="360"/>
              <w:rPr>
                <w:sz w:val="22"/>
                <w:szCs w:val="22"/>
              </w:rPr>
            </w:pPr>
            <w:r w:rsidRPr="00B93D77">
              <w:rPr>
                <w:sz w:val="22"/>
                <w:szCs w:val="22"/>
              </w:rPr>
              <w:t xml:space="preserve"> (Be on time for class!)</w:t>
            </w:r>
          </w:p>
          <w:p w:rsidR="00B93D77" w:rsidRPr="00B93D77" w:rsidRDefault="00B93D77" w:rsidP="00B93D77">
            <w:pPr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</w:rPr>
            </w:pPr>
            <w:proofErr w:type="spellStart"/>
            <w:r w:rsidRPr="00B93D77">
              <w:rPr>
                <w:sz w:val="22"/>
                <w:szCs w:val="22"/>
              </w:rPr>
              <w:t>Soyez</w:t>
            </w:r>
            <w:proofErr w:type="spellEnd"/>
            <w:r w:rsidRPr="00B93D77">
              <w:rPr>
                <w:sz w:val="22"/>
                <w:szCs w:val="22"/>
              </w:rPr>
              <w:t xml:space="preserve"> </w:t>
            </w:r>
            <w:proofErr w:type="spellStart"/>
            <w:r w:rsidRPr="00B93D77">
              <w:rPr>
                <w:sz w:val="22"/>
                <w:szCs w:val="22"/>
              </w:rPr>
              <w:t>prets</w:t>
            </w:r>
            <w:proofErr w:type="spellEnd"/>
            <w:r w:rsidRPr="00B93D77">
              <w:rPr>
                <w:sz w:val="22"/>
                <w:szCs w:val="22"/>
              </w:rPr>
              <w:t>!</w:t>
            </w:r>
          </w:p>
          <w:p w:rsidR="00B93D77" w:rsidRPr="00B93D77" w:rsidRDefault="00B93D77" w:rsidP="00B93D77">
            <w:pPr>
              <w:ind w:left="360"/>
              <w:rPr>
                <w:sz w:val="22"/>
                <w:szCs w:val="22"/>
              </w:rPr>
            </w:pPr>
            <w:r w:rsidRPr="00B93D77">
              <w:rPr>
                <w:sz w:val="22"/>
                <w:szCs w:val="22"/>
              </w:rPr>
              <w:t>(Be ready for class!)</w:t>
            </w:r>
          </w:p>
          <w:p w:rsidR="00B93D77" w:rsidRPr="00B93D77" w:rsidRDefault="00B93D77" w:rsidP="00B93D77">
            <w:pPr>
              <w:numPr>
                <w:ilvl w:val="0"/>
                <w:numId w:val="9"/>
              </w:numPr>
              <w:spacing w:after="0" w:line="240" w:lineRule="auto"/>
              <w:rPr>
                <w:sz w:val="22"/>
                <w:szCs w:val="22"/>
              </w:rPr>
            </w:pPr>
            <w:r w:rsidRPr="00B93D77">
              <w:rPr>
                <w:sz w:val="22"/>
                <w:szCs w:val="22"/>
              </w:rPr>
              <w:t>Homework finished.</w:t>
            </w:r>
          </w:p>
          <w:p w:rsidR="00B93D77" w:rsidRPr="00B93D77" w:rsidRDefault="00B93D77" w:rsidP="00B93D77">
            <w:pPr>
              <w:numPr>
                <w:ilvl w:val="0"/>
                <w:numId w:val="9"/>
              </w:numPr>
              <w:spacing w:after="0" w:line="240" w:lineRule="auto"/>
              <w:rPr>
                <w:sz w:val="22"/>
                <w:szCs w:val="22"/>
              </w:rPr>
            </w:pPr>
            <w:r w:rsidRPr="00B93D77">
              <w:rPr>
                <w:sz w:val="22"/>
                <w:szCs w:val="22"/>
              </w:rPr>
              <w:t>Bathroom visited</w:t>
            </w:r>
          </w:p>
          <w:p w:rsidR="00B93D77" w:rsidRPr="00B93D77" w:rsidRDefault="00B93D77" w:rsidP="00B93D77">
            <w:pPr>
              <w:numPr>
                <w:ilvl w:val="0"/>
                <w:numId w:val="9"/>
              </w:numPr>
              <w:spacing w:after="0" w:line="240" w:lineRule="auto"/>
              <w:rPr>
                <w:sz w:val="22"/>
                <w:szCs w:val="22"/>
              </w:rPr>
            </w:pPr>
            <w:r w:rsidRPr="00B93D77">
              <w:rPr>
                <w:sz w:val="22"/>
                <w:szCs w:val="22"/>
              </w:rPr>
              <w:t>Warm-up begun.</w:t>
            </w:r>
          </w:p>
          <w:p w:rsidR="00B93D77" w:rsidRPr="00B93D77" w:rsidRDefault="00B93D77" w:rsidP="00B93D77">
            <w:pPr>
              <w:spacing w:after="0" w:line="240" w:lineRule="auto"/>
              <w:ind w:left="720"/>
              <w:rPr>
                <w:sz w:val="22"/>
                <w:szCs w:val="22"/>
              </w:rPr>
            </w:pPr>
          </w:p>
          <w:p w:rsidR="00B93D77" w:rsidRPr="00B93D77" w:rsidRDefault="00B93D77" w:rsidP="00B93D77">
            <w:pPr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</w:rPr>
            </w:pPr>
            <w:proofErr w:type="spellStart"/>
            <w:r w:rsidRPr="00B93D77">
              <w:rPr>
                <w:sz w:val="22"/>
                <w:szCs w:val="22"/>
              </w:rPr>
              <w:t>Soyez</w:t>
            </w:r>
            <w:proofErr w:type="spellEnd"/>
            <w:r w:rsidRPr="00B93D77">
              <w:rPr>
                <w:sz w:val="22"/>
                <w:szCs w:val="22"/>
              </w:rPr>
              <w:t xml:space="preserve"> </w:t>
            </w:r>
            <w:proofErr w:type="spellStart"/>
            <w:r w:rsidRPr="00B93D77">
              <w:rPr>
                <w:sz w:val="22"/>
                <w:szCs w:val="22"/>
              </w:rPr>
              <w:t>respecteux</w:t>
            </w:r>
            <w:proofErr w:type="spellEnd"/>
            <w:r w:rsidRPr="00B93D77">
              <w:rPr>
                <w:sz w:val="22"/>
                <w:szCs w:val="22"/>
              </w:rPr>
              <w:t>!</w:t>
            </w:r>
          </w:p>
          <w:p w:rsidR="00B93D77" w:rsidRPr="00B93D77" w:rsidRDefault="00B93D77" w:rsidP="00B93D77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(Be respectful)</w:t>
            </w:r>
          </w:p>
          <w:p w:rsidR="00B93D77" w:rsidRPr="00B93D77" w:rsidRDefault="00B93D77" w:rsidP="00B93D77">
            <w:pPr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</w:rPr>
            </w:pPr>
            <w:proofErr w:type="spellStart"/>
            <w:r w:rsidRPr="00B93D77">
              <w:rPr>
                <w:sz w:val="22"/>
                <w:szCs w:val="22"/>
              </w:rPr>
              <w:t>Soyez</w:t>
            </w:r>
            <w:proofErr w:type="spellEnd"/>
            <w:r w:rsidRPr="00B93D77">
              <w:rPr>
                <w:sz w:val="22"/>
                <w:szCs w:val="22"/>
              </w:rPr>
              <w:t xml:space="preserve"> </w:t>
            </w:r>
            <w:proofErr w:type="spellStart"/>
            <w:r w:rsidRPr="00B93D77">
              <w:rPr>
                <w:sz w:val="22"/>
                <w:szCs w:val="22"/>
              </w:rPr>
              <w:t>aventureux</w:t>
            </w:r>
            <w:proofErr w:type="spellEnd"/>
            <w:r w:rsidRPr="00B93D77">
              <w:rPr>
                <w:sz w:val="22"/>
                <w:szCs w:val="22"/>
              </w:rPr>
              <w:t>!</w:t>
            </w:r>
          </w:p>
          <w:p w:rsidR="00B93D77" w:rsidRPr="00B93D77" w:rsidRDefault="00B93D77" w:rsidP="00B93D77">
            <w:pPr>
              <w:ind w:left="360"/>
              <w:rPr>
                <w:sz w:val="22"/>
                <w:szCs w:val="22"/>
              </w:rPr>
            </w:pPr>
            <w:r w:rsidRPr="00B93D77">
              <w:rPr>
                <w:sz w:val="22"/>
                <w:szCs w:val="22"/>
              </w:rPr>
              <w:t>(Be adventurous)</w:t>
            </w:r>
          </w:p>
          <w:p w:rsidR="00B93D77" w:rsidRPr="00B93D77" w:rsidRDefault="00B93D77" w:rsidP="00B93D77">
            <w:pPr>
              <w:pStyle w:val="ListParagraph"/>
              <w:numPr>
                <w:ilvl w:val="0"/>
                <w:numId w:val="10"/>
              </w:numPr>
              <w:rPr>
                <w:szCs w:val="16"/>
              </w:rPr>
            </w:pPr>
            <w:r w:rsidRPr="00B93D77">
              <w:rPr>
                <w:sz w:val="22"/>
                <w:szCs w:val="22"/>
              </w:rPr>
              <w:t>Have an open mind!</w:t>
            </w:r>
          </w:p>
        </w:tc>
        <w:tc>
          <w:tcPr>
            <w:tcW w:w="323" w:type="dxa"/>
          </w:tcPr>
          <w:tbl>
            <w:tblPr>
              <w:tblpPr w:leftFromText="180" w:rightFromText="180" w:vertAnchor="text" w:horzAnchor="margin" w:tblpY="7818"/>
              <w:tblOverlap w:val="never"/>
              <w:tblW w:w="3843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20"/>
              <w:gridCol w:w="270"/>
              <w:gridCol w:w="2353"/>
            </w:tblGrid>
            <w:tr w:rsidR="00B93D77" w:rsidTr="00B93D77">
              <w:tc>
                <w:tcPr>
                  <w:tcW w:w="1587" w:type="pct"/>
                  <w:vAlign w:val="center"/>
                </w:tcPr>
                <w:p w:rsidR="00B93D77" w:rsidRDefault="00B93D77" w:rsidP="00B93D77">
                  <w:pPr>
                    <w:pStyle w:val="NoSpacing"/>
                  </w:pPr>
                </w:p>
              </w:tc>
              <w:tc>
                <w:tcPr>
                  <w:tcW w:w="351" w:type="pct"/>
                </w:tcPr>
                <w:p w:rsidR="00B93D77" w:rsidRDefault="00B93D77" w:rsidP="00B93D77"/>
              </w:tc>
              <w:tc>
                <w:tcPr>
                  <w:tcW w:w="3061" w:type="pct"/>
                </w:tcPr>
                <w:p w:rsidR="00B93D77" w:rsidRDefault="00B93D77" w:rsidP="00B93D77">
                  <w:pPr>
                    <w:pStyle w:val="Footer"/>
                  </w:pPr>
                </w:p>
              </w:tc>
            </w:tr>
          </w:tbl>
          <w:p w:rsidR="005408ED" w:rsidRDefault="005408ED">
            <w:bookmarkStart w:id="0" w:name="_GoBack"/>
            <w:bookmarkEnd w:id="0"/>
          </w:p>
        </w:tc>
        <w:tc>
          <w:tcPr>
            <w:tcW w:w="713" w:type="dxa"/>
          </w:tcPr>
          <w:p w:rsidR="005408ED" w:rsidRDefault="005408ED"/>
        </w:tc>
        <w:tc>
          <w:tcPr>
            <w:tcW w:w="3843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5408ED" w:rsidTr="00EA2BF0">
              <w:trPr>
                <w:trHeight w:hRule="exact" w:val="8550"/>
              </w:trPr>
              <w:tc>
                <w:tcPr>
                  <w:tcW w:w="5000" w:type="pct"/>
                </w:tcPr>
                <w:p w:rsidR="005408ED" w:rsidRPr="0026295D" w:rsidRDefault="007237E6" w:rsidP="0026295D">
                  <w:pPr>
                    <w:pStyle w:val="Heading1"/>
                    <w:jc w:val="center"/>
                    <w:rPr>
                      <w:rFonts w:ascii="Lucida Handwriting" w:hAnsi="Lucida Handwriting" w:cs="MV Boli"/>
                      <w:sz w:val="32"/>
                      <w:szCs w:val="32"/>
                    </w:rPr>
                  </w:pPr>
                  <w:r w:rsidRPr="0026295D">
                    <w:rPr>
                      <w:rFonts w:ascii="Lucida Handwriting" w:hAnsi="Lucida Handwriting" w:cs="MV Boli"/>
                      <w:sz w:val="32"/>
                      <w:szCs w:val="32"/>
                    </w:rPr>
                    <w:t>Fun Facts about French!</w:t>
                  </w:r>
                </w:p>
                <w:p w:rsidR="007237E6" w:rsidRPr="007237E6" w:rsidRDefault="007237E6" w:rsidP="007237E6">
                  <w:pPr>
                    <w:pStyle w:val="Heading2"/>
                  </w:pPr>
                  <w:proofErr w:type="gramStart"/>
                  <w:r>
                    <w:t>It’s</w:t>
                  </w:r>
                  <w:proofErr w:type="gramEnd"/>
                  <w:r>
                    <w:t xml:space="preserve"> spoken on 5 continents!</w:t>
                  </w:r>
                </w:p>
                <w:p w:rsidR="005408ED" w:rsidRDefault="007237E6">
                  <w:r>
                    <w:t>It is the second most widely learned foreign language and over 200 million people speak French.</w:t>
                  </w:r>
                </w:p>
                <w:p w:rsidR="005408ED" w:rsidRDefault="007237E6">
                  <w:pPr>
                    <w:pStyle w:val="Heading2"/>
                  </w:pPr>
                  <w:proofErr w:type="gramStart"/>
                  <w:r>
                    <w:t>It’s</w:t>
                  </w:r>
                  <w:proofErr w:type="gramEnd"/>
                  <w:r>
                    <w:t xml:space="preserve"> a language of international relations.</w:t>
                  </w:r>
                </w:p>
                <w:p w:rsidR="005408ED" w:rsidRDefault="007237E6" w:rsidP="007237E6">
                  <w:proofErr w:type="gramStart"/>
                  <w:r>
                    <w:t>It’s</w:t>
                  </w:r>
                  <w:proofErr w:type="gramEnd"/>
                  <w:r>
                    <w:t xml:space="preserve"> one of the official languages of the EU, the United Nations, UNESCO, NATO and the Olympics. </w:t>
                  </w:r>
                </w:p>
                <w:p w:rsidR="00FD2E8E" w:rsidRDefault="00FD2E8E" w:rsidP="00FD2E8E">
                  <w:pPr>
                    <w:pStyle w:val="Heading2"/>
                  </w:pPr>
                  <w:proofErr w:type="gramStart"/>
                  <w:r>
                    <w:t>It’s spoken by celebrities</w:t>
                  </w:r>
                  <w:proofErr w:type="gramEnd"/>
                  <w:r>
                    <w:t>!</w:t>
                  </w:r>
                </w:p>
                <w:p w:rsidR="00FD2E8E" w:rsidRDefault="00FD2E8E" w:rsidP="00FD2E8E">
                  <w:r>
                    <w:t>To name a few…Bradley Cooper, Audrey Hepburn, Johnny Depp, Joseph Gordon Levitt, Tony Parker and many more!</w:t>
                  </w:r>
                </w:p>
                <w:p w:rsidR="00E13285" w:rsidRPr="0026295D" w:rsidRDefault="00E13285" w:rsidP="0026295D">
                  <w:pPr>
                    <w:jc w:val="center"/>
                    <w:rPr>
                      <w:rFonts w:ascii="Lucida Handwriting" w:hAnsi="Lucida Handwriting" w:cs="MV Boli"/>
                      <w:b/>
                      <w:color w:val="03A996" w:themeColor="accent1"/>
                      <w:sz w:val="32"/>
                      <w:szCs w:val="32"/>
                    </w:rPr>
                  </w:pPr>
                  <w:r w:rsidRPr="0026295D">
                    <w:rPr>
                      <w:rFonts w:ascii="Lucida Handwriting" w:hAnsi="Lucida Handwriting" w:cs="MV Boli"/>
                      <w:b/>
                      <w:color w:val="03A996" w:themeColor="accent1"/>
                      <w:sz w:val="32"/>
                      <w:szCs w:val="32"/>
                    </w:rPr>
                    <w:t>Grading Scale</w:t>
                  </w:r>
                </w:p>
                <w:p w:rsidR="00E13285" w:rsidRDefault="00E13285" w:rsidP="00E1328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50% Tests &amp; Projects</w:t>
                  </w:r>
                </w:p>
                <w:p w:rsidR="00E13285" w:rsidRDefault="00E13285" w:rsidP="00E1328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30% Quizzes</w:t>
                  </w:r>
                </w:p>
                <w:p w:rsidR="00E13285" w:rsidRPr="00382B77" w:rsidRDefault="00E13285" w:rsidP="00E1328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20% Homework &amp; Classwork</w:t>
                  </w:r>
                </w:p>
                <w:p w:rsidR="00FD2E8E" w:rsidRPr="00A95707" w:rsidRDefault="00FD2E8E" w:rsidP="00FD2E8E"/>
                <w:p w:rsidR="00B93D77" w:rsidRPr="00B93D77" w:rsidRDefault="00B93D77" w:rsidP="00FD2E8E">
                  <w:pPr>
                    <w:rPr>
                      <w:b/>
                    </w:rPr>
                  </w:pPr>
                </w:p>
              </w:tc>
            </w:tr>
            <w:tr w:rsidR="00B93D77">
              <w:trPr>
                <w:trHeight w:hRule="exact" w:val="7920"/>
              </w:trPr>
              <w:tc>
                <w:tcPr>
                  <w:tcW w:w="5000" w:type="pct"/>
                </w:tcPr>
                <w:p w:rsidR="00B93D77" w:rsidRPr="0026295D" w:rsidRDefault="00B93D77" w:rsidP="0026295D">
                  <w:pPr>
                    <w:pStyle w:val="Heading1"/>
                    <w:jc w:val="center"/>
                    <w:rPr>
                      <w:rFonts w:ascii="Lucida Handwriting" w:hAnsi="Lucida Handwriting" w:cs="MV Boli"/>
                      <w:sz w:val="32"/>
                      <w:szCs w:val="32"/>
                    </w:rPr>
                  </w:pPr>
                  <w:r w:rsidRPr="0026295D">
                    <w:rPr>
                      <w:rFonts w:ascii="Lucida Handwriting" w:hAnsi="Lucida Handwriting" w:cs="MV Boli"/>
                      <w:sz w:val="32"/>
                      <w:szCs w:val="32"/>
                    </w:rPr>
                    <w:t>Classroom Supplies</w:t>
                  </w:r>
                </w:p>
                <w:p w:rsidR="00B93D77" w:rsidRDefault="00B93D77" w:rsidP="00B93D77">
                  <w:r>
                    <w:t>1.  Binder with loose-leaf paper and dividers.</w:t>
                  </w:r>
                </w:p>
                <w:p w:rsidR="00B93D77" w:rsidRDefault="00BC4BB7" w:rsidP="00B93D77">
                  <w:r>
                    <w:t>2</w:t>
                  </w:r>
                  <w:r w:rsidR="00B93D77">
                    <w:t>. Pe</w:t>
                  </w:r>
                  <w:r w:rsidR="00EA2BF0">
                    <w:t>ncils and/or pens</w:t>
                  </w:r>
                </w:p>
                <w:p w:rsidR="00B93D77" w:rsidRPr="00B93D77" w:rsidRDefault="00B93D77" w:rsidP="00B93D77"/>
              </w:tc>
            </w:tr>
            <w:tr w:rsidR="00B93D77">
              <w:trPr>
                <w:trHeight w:hRule="exact" w:val="7920"/>
              </w:trPr>
              <w:tc>
                <w:tcPr>
                  <w:tcW w:w="5000" w:type="pct"/>
                </w:tcPr>
                <w:p w:rsidR="00B93D77" w:rsidRPr="00B93D77" w:rsidRDefault="00B93D77" w:rsidP="00B93D77">
                  <w:pPr>
                    <w:pStyle w:val="Heading1"/>
                    <w:rPr>
                      <w:rFonts w:ascii="MV Boli" w:hAnsi="MV Boli" w:cs="MV Boli"/>
                      <w:sz w:val="32"/>
                      <w:szCs w:val="32"/>
                    </w:rPr>
                  </w:pPr>
                </w:p>
              </w:tc>
            </w:tr>
            <w:tr w:rsidR="00B93D77">
              <w:trPr>
                <w:trHeight w:hRule="exact" w:val="7920"/>
              </w:trPr>
              <w:tc>
                <w:tcPr>
                  <w:tcW w:w="5000" w:type="pct"/>
                </w:tcPr>
                <w:p w:rsidR="00B93D77" w:rsidRPr="00B93D77" w:rsidRDefault="00B93D77" w:rsidP="00B93D77">
                  <w:pPr>
                    <w:pStyle w:val="Heading1"/>
                    <w:rPr>
                      <w:rFonts w:ascii="MV Boli" w:hAnsi="MV Boli" w:cs="MV Boli"/>
                      <w:sz w:val="32"/>
                      <w:szCs w:val="32"/>
                    </w:rPr>
                  </w:pPr>
                </w:p>
              </w:tc>
            </w:tr>
            <w:tr w:rsidR="00B93D77">
              <w:trPr>
                <w:trHeight w:hRule="exact" w:val="7920"/>
              </w:trPr>
              <w:tc>
                <w:tcPr>
                  <w:tcW w:w="5000" w:type="pct"/>
                </w:tcPr>
                <w:p w:rsidR="00B93D77" w:rsidRPr="00B93D77" w:rsidRDefault="00B93D77" w:rsidP="00B93D77">
                  <w:pPr>
                    <w:pStyle w:val="Heading1"/>
                    <w:rPr>
                      <w:rFonts w:ascii="MV Boli" w:hAnsi="MV Boli" w:cs="MV Boli"/>
                      <w:sz w:val="32"/>
                      <w:szCs w:val="32"/>
                    </w:rPr>
                  </w:pPr>
                </w:p>
              </w:tc>
            </w:tr>
            <w:tr w:rsidR="005408ED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:rsidR="005408ED" w:rsidRDefault="00B93D77">
                  <w:proofErr w:type="spellStart"/>
                  <w:r>
                    <w:t>fsagggggggggggggg</w:t>
                  </w:r>
                  <w:proofErr w:type="spellEnd"/>
                </w:p>
              </w:tc>
            </w:tr>
          </w:tbl>
          <w:p w:rsidR="005408ED" w:rsidRDefault="005408ED"/>
        </w:tc>
        <w:tc>
          <w:tcPr>
            <w:tcW w:w="720" w:type="dxa"/>
          </w:tcPr>
          <w:p w:rsidR="005408ED" w:rsidRDefault="005408ED"/>
          <w:p w:rsidR="00B93D77" w:rsidRDefault="00B93D77"/>
        </w:tc>
        <w:tc>
          <w:tcPr>
            <w:tcW w:w="720" w:type="dxa"/>
          </w:tcPr>
          <w:p w:rsidR="005408ED" w:rsidRDefault="005408ED"/>
        </w:tc>
        <w:tc>
          <w:tcPr>
            <w:tcW w:w="3851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5408ED">
              <w:trPr>
                <w:trHeight w:hRule="exact" w:val="5760"/>
              </w:trPr>
              <w:tc>
                <w:tcPr>
                  <w:tcW w:w="5000" w:type="pct"/>
                </w:tcPr>
                <w:p w:rsidR="005408ED" w:rsidRDefault="00B517E1" w:rsidP="00E80AF1">
                  <w:sdt>
                    <w:sdtPr>
                      <w:rPr>
                        <w:noProof/>
                        <w:lang w:eastAsia="en-US"/>
                      </w:rPr>
                      <w:id w:val="-1297910721"/>
                      <w:picture/>
                    </w:sdtPr>
                    <w:sdtEndPr/>
                    <w:sdtContent>
                      <w:r w:rsidR="00E80AF1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DDC73A0" wp14:editId="3D4CB03F">
                            <wp:extent cx="2445385" cy="154749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5385" cy="1547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sdtContent>
                  </w:sdt>
                  <w:r w:rsidR="00E80AF1">
                    <w:rPr>
                      <w:noProof/>
                      <w:lang w:eastAsia="en-US"/>
                    </w:rPr>
                    <w:drawing>
                      <wp:inline distT="0" distB="0" distL="0" distR="0" wp14:anchorId="0812A138" wp14:editId="4DBF87EE">
                        <wp:extent cx="2452365" cy="1830802"/>
                        <wp:effectExtent l="0" t="0" r="5715" b="0"/>
                        <wp:docPr id="6" name="Picture 6" descr="Image result for chambor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chambor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6050" cy="18335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408ED">
              <w:trPr>
                <w:trHeight w:hRule="exact" w:val="360"/>
              </w:trPr>
              <w:tc>
                <w:tcPr>
                  <w:tcW w:w="5000" w:type="pct"/>
                </w:tcPr>
                <w:p w:rsidR="005408ED" w:rsidRDefault="005408ED"/>
              </w:tc>
            </w:tr>
            <w:tr w:rsidR="005408ED">
              <w:trPr>
                <w:trHeight w:hRule="exact" w:val="3240"/>
              </w:trPr>
              <w:sdt>
                <w:sdtPr>
                  <w:alias w:val="Company"/>
                  <w:tag w:val=""/>
                  <w:id w:val="1477263083"/>
                  <w:placeholder>
                    <w:docPart w:val="F3F65A596F1F4D5591B103FE841DB5B1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3A996" w:themeFill="accent1"/>
                    </w:tcPr>
                    <w:p w:rsidR="005408ED" w:rsidRDefault="00190AF5" w:rsidP="00B93D77">
                      <w:pPr>
                        <w:pStyle w:val="Title"/>
                      </w:pPr>
                      <w:r>
                        <w:t>Français 2</w:t>
                      </w:r>
                    </w:p>
                  </w:tc>
                </w:sdtContent>
              </w:sdt>
            </w:tr>
            <w:tr w:rsidR="005408ED">
              <w:trPr>
                <w:trHeight w:hRule="exact" w:val="1440"/>
              </w:trPr>
              <w:tc>
                <w:tcPr>
                  <w:tcW w:w="5000" w:type="pct"/>
                  <w:shd w:val="clear" w:color="auto" w:fill="03A996" w:themeFill="accent1"/>
                  <w:vAlign w:val="bottom"/>
                </w:tcPr>
                <w:p w:rsidR="005408ED" w:rsidRDefault="00482CCD" w:rsidP="00853BD8">
                  <w:pPr>
                    <w:pStyle w:val="Subtitle"/>
                    <w:rPr>
                      <w:sz w:val="24"/>
                      <w:szCs w:val="24"/>
                    </w:rPr>
                  </w:pPr>
                  <w:proofErr w:type="spellStart"/>
                  <w:r>
                    <w:t>Mme</w:t>
                  </w:r>
                  <w:proofErr w:type="spellEnd"/>
                  <w:r w:rsidR="00B93D77">
                    <w:t xml:space="preserve"> Brooke </w:t>
                  </w:r>
                  <w:r>
                    <w:t>Souther</w:t>
                  </w:r>
                  <w:r w:rsidR="00B93D77">
                    <w:t xml:space="preserve">   </w:t>
                  </w:r>
                  <w:proofErr w:type="gramStart"/>
                  <w:r w:rsidR="00B93D77" w:rsidRPr="00FF6AC5">
                    <w:rPr>
                      <w:rFonts w:ascii="Times New Roman" w:hAnsi="Times New Roman" w:cs="Times New Roman"/>
                    </w:rPr>
                    <w:t>●</w:t>
                  </w:r>
                  <w:r w:rsidR="00B93D77">
                    <w:t xml:space="preserve">  </w:t>
                  </w:r>
                  <w:r w:rsidR="00B93D77" w:rsidRPr="00B93D77">
                    <w:rPr>
                      <w:sz w:val="24"/>
                      <w:szCs w:val="24"/>
                    </w:rPr>
                    <w:t>Brooke.</w:t>
                  </w:r>
                  <w:r w:rsidR="00853BD8">
                    <w:rPr>
                      <w:sz w:val="24"/>
                      <w:szCs w:val="24"/>
                    </w:rPr>
                    <w:t>Souther</w:t>
                  </w:r>
                  <w:r w:rsidR="00B93D77" w:rsidRPr="00B93D77">
                    <w:rPr>
                      <w:sz w:val="24"/>
                      <w:szCs w:val="24"/>
                    </w:rPr>
                    <w:t>@ucps.k12.nc.us</w:t>
                  </w:r>
                  <w:proofErr w:type="gramEnd"/>
                </w:p>
                <w:p w:rsidR="00FD2E8E" w:rsidRPr="00FD2E8E" w:rsidRDefault="00FD2E8E" w:rsidP="00BC4BB7">
                  <w:pPr>
                    <w:jc w:val="center"/>
                  </w:pPr>
                </w:p>
              </w:tc>
            </w:tr>
          </w:tbl>
          <w:p w:rsidR="005408ED" w:rsidRDefault="005408ED"/>
        </w:tc>
      </w:tr>
    </w:tbl>
    <w:p w:rsidR="005408ED" w:rsidRDefault="005408ED">
      <w:pPr>
        <w:pStyle w:val="NoSpacing"/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5408ED">
        <w:trPr>
          <w:trHeight w:hRule="exact" w:val="10800"/>
          <w:jc w:val="center"/>
        </w:trPr>
        <w:tc>
          <w:tcPr>
            <w:tcW w:w="3840" w:type="dxa"/>
          </w:tcPr>
          <w:sdt>
            <w:sdtPr>
              <w:rPr>
                <w:noProof/>
                <w:lang w:eastAsia="en-US"/>
              </w:rPr>
              <w:id w:val="-1941750188"/>
              <w:picture/>
            </w:sdtPr>
            <w:sdtEndPr/>
            <w:sdtContent>
              <w:p w:rsidR="005408ED" w:rsidRDefault="00087B12">
                <w:r>
                  <w:rPr>
                    <w:noProof/>
                    <w:lang w:eastAsia="en-US"/>
                  </w:rPr>
                  <w:drawing>
                    <wp:inline distT="0" distB="0" distL="0" distR="0" wp14:anchorId="0F294372" wp14:editId="3D0D1746">
                      <wp:extent cx="1966134" cy="2459421"/>
                      <wp:effectExtent l="0" t="0" r="0" b="0"/>
                      <wp:docPr id="4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90131" cy="24894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C8011D" w:rsidRPr="00382B77" w:rsidRDefault="00C8011D" w:rsidP="00382B77">
            <w:pPr>
              <w:rPr>
                <w:sz w:val="22"/>
                <w:szCs w:val="22"/>
              </w:rPr>
            </w:pPr>
          </w:p>
          <w:p w:rsidR="002F4EA9" w:rsidRPr="0026295D" w:rsidRDefault="002F4EA9" w:rsidP="0026295D">
            <w:pPr>
              <w:jc w:val="center"/>
              <w:rPr>
                <w:rFonts w:ascii="Lucida Handwriting" w:hAnsi="Lucida Handwriting" w:cs="MV Boli"/>
                <w:b/>
                <w:color w:val="03A996" w:themeColor="accent1"/>
                <w:sz w:val="32"/>
                <w:szCs w:val="32"/>
              </w:rPr>
            </w:pPr>
            <w:r w:rsidRPr="0026295D">
              <w:rPr>
                <w:rFonts w:ascii="Lucida Handwriting" w:hAnsi="Lucida Handwriting" w:cs="MV Boli"/>
                <w:b/>
                <w:color w:val="03A996" w:themeColor="accent1"/>
                <w:sz w:val="32"/>
                <w:szCs w:val="32"/>
              </w:rPr>
              <w:t xml:space="preserve">French </w:t>
            </w:r>
            <w:r w:rsidR="00140F68" w:rsidRPr="0026295D">
              <w:rPr>
                <w:rFonts w:ascii="Lucida Handwriting" w:hAnsi="Lucida Handwriting" w:cs="MV Boli"/>
                <w:b/>
                <w:color w:val="03A996" w:themeColor="accent1"/>
                <w:sz w:val="32"/>
                <w:szCs w:val="32"/>
              </w:rPr>
              <w:t>2</w:t>
            </w:r>
            <w:r w:rsidRPr="0026295D">
              <w:rPr>
                <w:rFonts w:ascii="Lucida Handwriting" w:hAnsi="Lucida Handwriting" w:cs="MV Boli"/>
                <w:b/>
                <w:color w:val="03A996" w:themeColor="accent1"/>
                <w:sz w:val="32"/>
                <w:szCs w:val="32"/>
              </w:rPr>
              <w:t xml:space="preserve"> </w:t>
            </w:r>
            <w:r w:rsidR="004B34DA" w:rsidRPr="0026295D">
              <w:rPr>
                <w:rFonts w:ascii="Lucida Handwriting" w:hAnsi="Lucida Handwriting" w:cs="MV Boli"/>
                <w:b/>
                <w:color w:val="03A996" w:themeColor="accent1"/>
                <w:sz w:val="32"/>
                <w:szCs w:val="32"/>
              </w:rPr>
              <w:t>Overview</w:t>
            </w:r>
          </w:p>
          <w:p w:rsidR="004B34DA" w:rsidRPr="004B34DA" w:rsidRDefault="004B34DA" w:rsidP="004B34DA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 w:cs="MV Boli"/>
                <w:color w:val="auto"/>
                <w:sz w:val="32"/>
                <w:szCs w:val="32"/>
              </w:rPr>
            </w:pPr>
            <w:r w:rsidRPr="004B34DA">
              <w:rPr>
                <w:rFonts w:ascii="Century Gothic" w:hAnsi="Century Gothic" w:cs="MV Boli"/>
                <w:color w:val="auto"/>
                <w:sz w:val="32"/>
                <w:szCs w:val="32"/>
              </w:rPr>
              <w:t>Physical descriptions</w:t>
            </w:r>
          </w:p>
          <w:p w:rsidR="004B34DA" w:rsidRPr="004B34DA" w:rsidRDefault="004B34DA" w:rsidP="004B34DA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 w:cs="MV Boli"/>
                <w:color w:val="auto"/>
                <w:sz w:val="32"/>
                <w:szCs w:val="32"/>
              </w:rPr>
            </w:pPr>
            <w:r w:rsidRPr="004B34DA">
              <w:rPr>
                <w:rFonts w:ascii="Century Gothic" w:hAnsi="Century Gothic" w:cs="MV Boli"/>
                <w:color w:val="auto"/>
                <w:sz w:val="32"/>
                <w:szCs w:val="32"/>
              </w:rPr>
              <w:t>Around the house &amp; town</w:t>
            </w:r>
          </w:p>
          <w:p w:rsidR="004B34DA" w:rsidRPr="004B34DA" w:rsidRDefault="004B34DA" w:rsidP="004B34DA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 w:cs="MV Boli"/>
                <w:color w:val="auto"/>
                <w:sz w:val="32"/>
                <w:szCs w:val="32"/>
              </w:rPr>
            </w:pPr>
            <w:r w:rsidRPr="004B34DA">
              <w:rPr>
                <w:rFonts w:ascii="Century Gothic" w:hAnsi="Century Gothic" w:cs="MV Boli"/>
                <w:color w:val="auto"/>
                <w:sz w:val="32"/>
                <w:szCs w:val="32"/>
              </w:rPr>
              <w:t>At the market</w:t>
            </w:r>
          </w:p>
          <w:p w:rsidR="004B34DA" w:rsidRPr="004B34DA" w:rsidRDefault="004B34DA" w:rsidP="004B34DA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 w:cs="MV Boli"/>
                <w:color w:val="auto"/>
                <w:sz w:val="32"/>
                <w:szCs w:val="32"/>
              </w:rPr>
            </w:pPr>
            <w:r w:rsidRPr="004B34DA">
              <w:rPr>
                <w:rFonts w:ascii="Century Gothic" w:hAnsi="Century Gothic" w:cs="MV Boli"/>
                <w:color w:val="auto"/>
                <w:sz w:val="32"/>
                <w:szCs w:val="32"/>
              </w:rPr>
              <w:t>Martinique</w:t>
            </w:r>
          </w:p>
          <w:p w:rsidR="004B34DA" w:rsidRPr="004B34DA" w:rsidRDefault="004B34DA" w:rsidP="004B34DA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 w:cs="MV Boli"/>
                <w:color w:val="auto"/>
                <w:sz w:val="32"/>
                <w:szCs w:val="32"/>
              </w:rPr>
            </w:pPr>
            <w:r w:rsidRPr="004B34DA">
              <w:rPr>
                <w:rFonts w:ascii="Century Gothic" w:hAnsi="Century Gothic" w:cs="MV Boli"/>
                <w:color w:val="auto"/>
                <w:sz w:val="32"/>
                <w:szCs w:val="32"/>
              </w:rPr>
              <w:t>Past Events</w:t>
            </w:r>
          </w:p>
          <w:p w:rsidR="004B34DA" w:rsidRPr="004B34DA" w:rsidRDefault="004B34DA" w:rsidP="004B34DA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 w:cs="MV Boli"/>
                <w:color w:val="auto"/>
                <w:sz w:val="32"/>
                <w:szCs w:val="32"/>
              </w:rPr>
            </w:pPr>
            <w:r w:rsidRPr="004B34DA">
              <w:rPr>
                <w:rFonts w:ascii="Century Gothic" w:hAnsi="Century Gothic" w:cs="MV Boli"/>
                <w:color w:val="auto"/>
                <w:sz w:val="32"/>
                <w:szCs w:val="32"/>
              </w:rPr>
              <w:t>French Castles</w:t>
            </w:r>
          </w:p>
          <w:p w:rsidR="005408ED" w:rsidRPr="002F4EA9" w:rsidRDefault="002F4EA9">
            <w:pPr>
              <w:rPr>
                <w:rFonts w:ascii="MV Boli" w:hAnsi="MV Boli" w:cs="MV Boli"/>
                <w:color w:val="03A996" w:themeColor="accent1"/>
                <w:sz w:val="32"/>
                <w:szCs w:val="32"/>
              </w:rPr>
            </w:pPr>
            <w:r w:rsidRPr="00382B77">
              <w:rPr>
                <w:rFonts w:ascii="MV Boli" w:hAnsi="MV Boli" w:cs="MV Boli"/>
                <w:color w:val="03A996" w:themeColor="accent1"/>
                <w:sz w:val="32"/>
                <w:szCs w:val="32"/>
              </w:rPr>
              <w:t xml:space="preserve"> </w:t>
            </w:r>
            <w:r>
              <w:rPr>
                <w:rFonts w:ascii="MV Boli" w:hAnsi="MV Boli" w:cs="MV Boli"/>
                <w:color w:val="03A996" w:themeColor="accent1"/>
                <w:sz w:val="32"/>
                <w:szCs w:val="32"/>
              </w:rPr>
              <w:t xml:space="preserve">     </w:t>
            </w:r>
          </w:p>
        </w:tc>
        <w:tc>
          <w:tcPr>
            <w:tcW w:w="713" w:type="dxa"/>
          </w:tcPr>
          <w:p w:rsidR="005408ED" w:rsidRDefault="005408ED"/>
        </w:tc>
        <w:tc>
          <w:tcPr>
            <w:tcW w:w="713" w:type="dxa"/>
          </w:tcPr>
          <w:p w:rsidR="005408ED" w:rsidRDefault="005408ED"/>
        </w:tc>
        <w:tc>
          <w:tcPr>
            <w:tcW w:w="3843" w:type="dxa"/>
          </w:tcPr>
          <w:p w:rsidR="00382B77" w:rsidRPr="0026295D" w:rsidRDefault="00382B77" w:rsidP="0026295D">
            <w:pPr>
              <w:pStyle w:val="Heading2"/>
              <w:jc w:val="center"/>
              <w:rPr>
                <w:rFonts w:ascii="Lucida Handwriting" w:hAnsi="Lucida Handwriting" w:cs="MV Boli"/>
                <w:color w:val="03A996" w:themeColor="accent1"/>
                <w:sz w:val="32"/>
                <w:szCs w:val="32"/>
              </w:rPr>
            </w:pPr>
            <w:proofErr w:type="gramStart"/>
            <w:r w:rsidRPr="0026295D">
              <w:rPr>
                <w:rFonts w:ascii="Lucida Handwriting" w:hAnsi="Lucida Handwriting" w:cs="MV Boli"/>
                <w:color w:val="03A996" w:themeColor="accent1"/>
                <w:sz w:val="32"/>
                <w:szCs w:val="32"/>
              </w:rPr>
              <w:t>Un</w:t>
            </w:r>
            <w:proofErr w:type="gramEnd"/>
            <w:r w:rsidRPr="0026295D">
              <w:rPr>
                <w:rFonts w:ascii="Lucida Handwriting" w:hAnsi="Lucida Handwriting" w:cs="MV Boli"/>
                <w:color w:val="03A996" w:themeColor="accent1"/>
                <w:sz w:val="32"/>
                <w:szCs w:val="32"/>
              </w:rPr>
              <w:t xml:space="preserve"> effort </w:t>
            </w:r>
            <w:proofErr w:type="spellStart"/>
            <w:r w:rsidRPr="0026295D">
              <w:rPr>
                <w:rFonts w:ascii="Lucida Handwriting" w:hAnsi="Lucida Handwriting" w:cs="MV Boli"/>
                <w:color w:val="03A996" w:themeColor="accent1"/>
                <w:sz w:val="32"/>
                <w:szCs w:val="32"/>
              </w:rPr>
              <w:t>partagé</w:t>
            </w:r>
            <w:proofErr w:type="spellEnd"/>
            <w:r w:rsidRPr="0026295D">
              <w:rPr>
                <w:rFonts w:ascii="Lucida Handwriting" w:hAnsi="Lucida Handwriting" w:cs="MV Boli"/>
                <w:color w:val="03A996" w:themeColor="accent1"/>
                <w:sz w:val="32"/>
                <w:szCs w:val="32"/>
              </w:rPr>
              <w:t xml:space="preserve"> </w:t>
            </w:r>
            <w:r w:rsidR="00087B12" w:rsidRPr="0026295D">
              <w:rPr>
                <w:rFonts w:ascii="Lucida Handwriting" w:hAnsi="Lucida Handwriting" w:cs="MV Boli"/>
                <w:color w:val="03A996" w:themeColor="accent1"/>
                <w:sz w:val="32"/>
                <w:szCs w:val="32"/>
              </w:rPr>
              <w:t xml:space="preserve">     </w:t>
            </w:r>
            <w:r w:rsidRPr="0026295D">
              <w:rPr>
                <w:rFonts w:ascii="Lucida Handwriting" w:hAnsi="Lucida Handwriting" w:cs="MV Boli"/>
                <w:color w:val="03A996" w:themeColor="accent1"/>
                <w:sz w:val="32"/>
                <w:szCs w:val="32"/>
              </w:rPr>
              <w:t>(a shared effort)</w:t>
            </w:r>
          </w:p>
          <w:p w:rsidR="00382B77" w:rsidRPr="00842B99" w:rsidRDefault="00382B77" w:rsidP="00382B77">
            <w:pPr>
              <w:rPr>
                <w:sz w:val="22"/>
                <w:szCs w:val="22"/>
              </w:rPr>
            </w:pPr>
            <w:r w:rsidRPr="00842B99">
              <w:rPr>
                <w:b/>
                <w:sz w:val="22"/>
                <w:szCs w:val="22"/>
              </w:rPr>
              <w:t>Teacher</w:t>
            </w:r>
            <w:r w:rsidRPr="00842B99">
              <w:rPr>
                <w:sz w:val="22"/>
                <w:szCs w:val="22"/>
              </w:rPr>
              <w:t xml:space="preserve"> – I vow to…Be available for conferences, provide extra help &amp; lead the adventure for new discoveries. </w:t>
            </w:r>
          </w:p>
          <w:p w:rsidR="005408ED" w:rsidRPr="00842B99" w:rsidRDefault="00382B77">
            <w:pPr>
              <w:rPr>
                <w:sz w:val="22"/>
                <w:szCs w:val="22"/>
              </w:rPr>
            </w:pPr>
            <w:r w:rsidRPr="00842B99">
              <w:rPr>
                <w:b/>
                <w:sz w:val="22"/>
                <w:szCs w:val="22"/>
              </w:rPr>
              <w:t xml:space="preserve">Parent – </w:t>
            </w:r>
            <w:r w:rsidRPr="00842B99">
              <w:rPr>
                <w:sz w:val="22"/>
                <w:szCs w:val="22"/>
              </w:rPr>
              <w:t xml:space="preserve">Monitor student attendance and homework and be supportive of teacher efforts. </w:t>
            </w:r>
          </w:p>
          <w:p w:rsidR="00382B77" w:rsidRPr="00842B99" w:rsidRDefault="00382B77" w:rsidP="00382B77">
            <w:pPr>
              <w:rPr>
                <w:sz w:val="22"/>
                <w:szCs w:val="22"/>
              </w:rPr>
            </w:pPr>
            <w:r w:rsidRPr="00842B99">
              <w:rPr>
                <w:b/>
                <w:sz w:val="22"/>
                <w:szCs w:val="22"/>
              </w:rPr>
              <w:t xml:space="preserve">Student – </w:t>
            </w:r>
            <w:r w:rsidRPr="00842B99">
              <w:rPr>
                <w:sz w:val="22"/>
                <w:szCs w:val="22"/>
              </w:rPr>
              <w:t xml:space="preserve">I vow to… Participate, be prepared for class, and be present (physically and mentally). </w:t>
            </w:r>
          </w:p>
          <w:p w:rsidR="00382B77" w:rsidRDefault="00382B77" w:rsidP="00382B77"/>
          <w:p w:rsidR="00712C33" w:rsidRPr="00712C33" w:rsidRDefault="00712C33" w:rsidP="00712C33">
            <w:r w:rsidRPr="00712C33">
              <w:t>___________________________________________________</w:t>
            </w:r>
          </w:p>
          <w:p w:rsidR="00712C33" w:rsidRPr="002C64DC" w:rsidRDefault="00712C33" w:rsidP="00712C33">
            <w:pPr>
              <w:rPr>
                <w:b/>
              </w:rPr>
            </w:pPr>
            <w:r w:rsidRPr="002C64DC">
              <w:rPr>
                <w:b/>
              </w:rPr>
              <w:t xml:space="preserve">Parent Signature </w:t>
            </w:r>
          </w:p>
          <w:p w:rsidR="00712C33" w:rsidRPr="002C64DC" w:rsidRDefault="00712C33" w:rsidP="00712C33"/>
          <w:p w:rsidR="00712C33" w:rsidRPr="002C64DC" w:rsidRDefault="00712C33" w:rsidP="00712C33">
            <w:r w:rsidRPr="002C64DC">
              <w:t>___________________________________________________</w:t>
            </w:r>
          </w:p>
          <w:p w:rsidR="00712C33" w:rsidRPr="002C64DC" w:rsidRDefault="00712C33" w:rsidP="00712C33">
            <w:pPr>
              <w:rPr>
                <w:b/>
              </w:rPr>
            </w:pPr>
            <w:r w:rsidRPr="002C64DC">
              <w:rPr>
                <w:b/>
              </w:rPr>
              <w:t xml:space="preserve">Parent E-mail (please write legibly) </w:t>
            </w:r>
          </w:p>
          <w:p w:rsidR="00712C33" w:rsidRPr="002C64DC" w:rsidRDefault="00712C33" w:rsidP="00712C33"/>
          <w:p w:rsidR="00712C33" w:rsidRPr="002C64DC" w:rsidRDefault="00712C33" w:rsidP="00712C33">
            <w:r w:rsidRPr="002C64DC">
              <w:t>___________________________________________________</w:t>
            </w:r>
          </w:p>
          <w:p w:rsidR="00712C33" w:rsidRPr="002C64DC" w:rsidRDefault="00712C33" w:rsidP="00712C33">
            <w:pPr>
              <w:rPr>
                <w:b/>
              </w:rPr>
            </w:pPr>
            <w:r w:rsidRPr="002C64DC">
              <w:rPr>
                <w:b/>
              </w:rPr>
              <w:t>Student Signature</w:t>
            </w:r>
          </w:p>
          <w:p w:rsidR="00382B77" w:rsidRPr="00712C33" w:rsidRDefault="00382B77" w:rsidP="00382B77">
            <w:pPr>
              <w:rPr>
                <w:b/>
              </w:rPr>
            </w:pPr>
          </w:p>
        </w:tc>
        <w:tc>
          <w:tcPr>
            <w:tcW w:w="720" w:type="dxa"/>
          </w:tcPr>
          <w:p w:rsidR="005408ED" w:rsidRPr="00712C33" w:rsidRDefault="005408ED"/>
          <w:p w:rsidR="00382B77" w:rsidRPr="00712C33" w:rsidRDefault="00382B77"/>
          <w:p w:rsidR="00382B77" w:rsidRPr="00712C33" w:rsidRDefault="00382B77"/>
        </w:tc>
        <w:tc>
          <w:tcPr>
            <w:tcW w:w="720" w:type="dxa"/>
          </w:tcPr>
          <w:p w:rsidR="005408ED" w:rsidRPr="00712C33" w:rsidRDefault="005408ED"/>
        </w:tc>
        <w:tc>
          <w:tcPr>
            <w:tcW w:w="3851" w:type="dxa"/>
          </w:tcPr>
          <w:sdt>
            <w:sdtPr>
              <w:rPr>
                <w:noProof/>
                <w:lang w:eastAsia="en-US"/>
              </w:rPr>
              <w:id w:val="1665123103"/>
              <w:picture/>
            </w:sdtPr>
            <w:sdtContent>
              <w:p w:rsidR="005408ED" w:rsidRDefault="00E80AF1">
                <w:pPr>
                  <w:rPr>
                    <w:noProof/>
                    <w:lang w:eastAsia="en-US"/>
                  </w:rPr>
                </w:pPr>
                <w:r>
                  <w:rPr>
                    <w:noProof/>
                    <w:lang w:eastAsia="en-US"/>
                  </w:rPr>
                  <w:drawing>
                    <wp:inline distT="0" distB="0" distL="0" distR="0" wp14:anchorId="3BF82FE7" wp14:editId="38FCC164">
                      <wp:extent cx="2445385" cy="1627505"/>
                      <wp:effectExtent l="0" t="0" r="0" b="0"/>
                      <wp:docPr id="14" name="Pictur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5385" cy="16275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C931C6" w:rsidRDefault="00E80AF1" w:rsidP="00E80AF1">
            <w:pPr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973179" cy="1973179"/>
                  <wp:effectExtent l="0" t="0" r="8255" b="8255"/>
                  <wp:docPr id="16" name="Picture 16" descr="Image result for martinique 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martinique chu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82965" cy="198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EA9" w:rsidRPr="0026295D" w:rsidRDefault="002F4EA9" w:rsidP="00E13285">
            <w:pPr>
              <w:jc w:val="center"/>
              <w:rPr>
                <w:rFonts w:ascii="Lucida Handwriting" w:hAnsi="Lucida Handwriting" w:cs="MV Boli"/>
                <w:color w:val="03A996" w:themeColor="accent1"/>
                <w:sz w:val="28"/>
                <w:szCs w:val="28"/>
              </w:rPr>
            </w:pPr>
            <w:r w:rsidRPr="0026295D">
              <w:rPr>
                <w:rFonts w:ascii="Lucida Handwriting" w:hAnsi="Lucida Handwriting" w:cs="MV Boli"/>
                <w:color w:val="03A996" w:themeColor="accent1"/>
                <w:sz w:val="28"/>
                <w:szCs w:val="28"/>
              </w:rPr>
              <w:t>Classroom Expectations &amp; Participation Points</w:t>
            </w:r>
          </w:p>
          <w:p w:rsidR="005408ED" w:rsidRPr="00E80AF1" w:rsidRDefault="002F4EA9" w:rsidP="00E13285">
            <w:pPr>
              <w:jc w:val="center"/>
              <w:rPr>
                <w:rFonts w:ascii="Century Gothic" w:hAnsi="Century Gothic" w:cstheme="majorHAnsi"/>
                <w:sz w:val="28"/>
                <w:szCs w:val="28"/>
              </w:rPr>
            </w:pPr>
            <w:r w:rsidRPr="00E80AF1">
              <w:rPr>
                <w:rFonts w:ascii="Century Gothic" w:hAnsi="Century Gothic" w:cstheme="majorHAnsi"/>
                <w:color w:val="auto"/>
                <w:sz w:val="28"/>
                <w:szCs w:val="28"/>
              </w:rPr>
              <w:t xml:space="preserve">Parents – please make sure that you read these two documents as well. Your signature verifies that you have read them along with this one.      </w:t>
            </w:r>
          </w:p>
        </w:tc>
      </w:tr>
    </w:tbl>
    <w:p w:rsidR="005408ED" w:rsidRDefault="005408ED">
      <w:pPr>
        <w:pStyle w:val="NoSpacing"/>
      </w:pPr>
    </w:p>
    <w:sectPr w:rsidR="005408ED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0F555828"/>
    <w:multiLevelType w:val="hybridMultilevel"/>
    <w:tmpl w:val="90CEDB5E"/>
    <w:lvl w:ilvl="0" w:tplc="040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60D3B"/>
    <w:multiLevelType w:val="hybridMultilevel"/>
    <w:tmpl w:val="6CFC99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D2A7E11"/>
    <w:multiLevelType w:val="hybridMultilevel"/>
    <w:tmpl w:val="9F7CDC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BE6C75"/>
    <w:multiLevelType w:val="hybridMultilevel"/>
    <w:tmpl w:val="37A88E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70296A"/>
    <w:multiLevelType w:val="hybridMultilevel"/>
    <w:tmpl w:val="7BE47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3"/>
  </w:num>
  <w:num w:numId="7">
    <w:abstractNumId w:val="4"/>
  </w:num>
  <w:num w:numId="8">
    <w:abstractNumId w:val="2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7E6"/>
    <w:rsid w:val="00087B12"/>
    <w:rsid w:val="00140F68"/>
    <w:rsid w:val="00190AF5"/>
    <w:rsid w:val="0026295D"/>
    <w:rsid w:val="002F4EA9"/>
    <w:rsid w:val="00382B77"/>
    <w:rsid w:val="0039566E"/>
    <w:rsid w:val="00475B5F"/>
    <w:rsid w:val="00482CCD"/>
    <w:rsid w:val="0048715C"/>
    <w:rsid w:val="004B34DA"/>
    <w:rsid w:val="005408ED"/>
    <w:rsid w:val="00607A7C"/>
    <w:rsid w:val="00712C33"/>
    <w:rsid w:val="007237E6"/>
    <w:rsid w:val="00842B99"/>
    <w:rsid w:val="00853BD8"/>
    <w:rsid w:val="009A7B01"/>
    <w:rsid w:val="00B517E1"/>
    <w:rsid w:val="00B93D77"/>
    <w:rsid w:val="00BB74D5"/>
    <w:rsid w:val="00BC4BB7"/>
    <w:rsid w:val="00C8011D"/>
    <w:rsid w:val="00C931C6"/>
    <w:rsid w:val="00D30C0F"/>
    <w:rsid w:val="00E13285"/>
    <w:rsid w:val="00E80AF1"/>
    <w:rsid w:val="00EA2BF0"/>
    <w:rsid w:val="00EB088C"/>
    <w:rsid w:val="00F00C98"/>
    <w:rsid w:val="00FD2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096F1C"/>
  <w15:chartTrackingRefBased/>
  <w15:docId w15:val="{DB2C5517-3325-45B3-AEB6-9E874D66C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3D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27E6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paragraph" w:styleId="ListParagraph">
    <w:name w:val="List Paragraph"/>
    <w:basedOn w:val="Normal"/>
    <w:uiPriority w:val="34"/>
    <w:unhideWhenUsed/>
    <w:qFormat/>
    <w:rsid w:val="00B93D77"/>
    <w:pPr>
      <w:ind w:left="720"/>
      <w:contextualSpacing/>
    </w:pPr>
  </w:style>
  <w:style w:type="paragraph" w:styleId="Header">
    <w:name w:val="header"/>
    <w:basedOn w:val="Normal"/>
    <w:link w:val="HeaderChar"/>
    <w:rsid w:val="00B93D77"/>
    <w:pPr>
      <w:tabs>
        <w:tab w:val="center" w:pos="4320"/>
        <w:tab w:val="right" w:pos="8640"/>
      </w:tabs>
      <w:spacing w:after="0" w:line="240" w:lineRule="auto"/>
    </w:pPr>
    <w:rPr>
      <w:rFonts w:ascii="Century Gothic" w:eastAsia="Times New Roman" w:hAnsi="Century Gothic" w:cs="Times New Roman"/>
      <w:color w:val="auto"/>
      <w:sz w:val="16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B93D77"/>
    <w:rPr>
      <w:rFonts w:ascii="Century Gothic" w:eastAsia="Times New Roman" w:hAnsi="Century Gothic" w:cs="Times New Roman"/>
      <w:color w:val="auto"/>
      <w:sz w:val="16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3D77"/>
    <w:rPr>
      <w:rFonts w:asciiTheme="majorHAnsi" w:eastAsiaTheme="majorEastAsia" w:hAnsiTheme="majorHAnsi" w:cstheme="majorBidi"/>
      <w:i/>
      <w:iCs/>
      <w:color w:val="027E6F" w:themeColor="accent1" w:themeShade="BF"/>
    </w:rPr>
  </w:style>
  <w:style w:type="character" w:styleId="Hyperlink">
    <w:name w:val="Hyperlink"/>
    <w:basedOn w:val="DefaultParagraphFont"/>
    <w:uiPriority w:val="99"/>
    <w:unhideWhenUsed/>
    <w:rsid w:val="00FD2E8E"/>
    <w:rPr>
      <w:color w:val="4D443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ooke.monroe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3F65A596F1F4D5591B103FE841DB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AF706-B1EB-40FF-9626-8F90DC43781B}"/>
      </w:docPartPr>
      <w:docPartBody>
        <w:p w:rsidR="003C579B" w:rsidRDefault="00BF482D">
          <w:pPr>
            <w:pStyle w:val="F3F65A596F1F4D5591B103FE841DB5B1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82D"/>
    <w:rsid w:val="000573EC"/>
    <w:rsid w:val="002F6EA7"/>
    <w:rsid w:val="003217BE"/>
    <w:rsid w:val="00380FEC"/>
    <w:rsid w:val="003C3292"/>
    <w:rsid w:val="003C579B"/>
    <w:rsid w:val="00467D49"/>
    <w:rsid w:val="00622E85"/>
    <w:rsid w:val="006F1EF0"/>
    <w:rsid w:val="00870629"/>
    <w:rsid w:val="00A91AE9"/>
    <w:rsid w:val="00BF482D"/>
    <w:rsid w:val="00CC7020"/>
    <w:rsid w:val="00D97638"/>
    <w:rsid w:val="00FE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E0BFE7098EA46499E5A0AC7EB886589">
    <w:name w:val="6E0BFE7098EA46499E5A0AC7EB886589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after="200" w:line="288" w:lineRule="auto"/>
    </w:pPr>
    <w:rPr>
      <w:color w:val="50637D" w:themeColor="text2" w:themeTint="E6"/>
      <w:sz w:val="20"/>
    </w:rPr>
  </w:style>
  <w:style w:type="paragraph" w:customStyle="1" w:styleId="484F6FC39D1B437AA0B0F8DC93156FFD">
    <w:name w:val="484F6FC39D1B437AA0B0F8DC93156FFD"/>
  </w:style>
  <w:style w:type="paragraph" w:customStyle="1" w:styleId="57BCAC543B7543FC9113349BA578339E">
    <w:name w:val="57BCAC543B7543FC9113349BA578339E"/>
  </w:style>
  <w:style w:type="paragraph" w:customStyle="1" w:styleId="FA70DBBA91374730B214F4625206BA12">
    <w:name w:val="FA70DBBA91374730B214F4625206BA12"/>
  </w:style>
  <w:style w:type="paragraph" w:customStyle="1" w:styleId="3869FB3138C24CF39128581D77CCDE11">
    <w:name w:val="3869FB3138C24CF39128581D77CCDE11"/>
  </w:style>
  <w:style w:type="paragraph" w:customStyle="1" w:styleId="C2B78AFFB9E84C6DB74B5DE46CA0273A">
    <w:name w:val="C2B78AFFB9E84C6DB74B5DE46CA0273A"/>
  </w:style>
  <w:style w:type="paragraph" w:customStyle="1" w:styleId="F3F65A596F1F4D5591B103FE841DB5B1">
    <w:name w:val="F3F65A596F1F4D5591B103FE841DB5B1"/>
  </w:style>
  <w:style w:type="paragraph" w:customStyle="1" w:styleId="67BECD564A1A462D92E5DE8656C06EFA">
    <w:name w:val="67BECD564A1A462D92E5DE8656C06EFA"/>
  </w:style>
  <w:style w:type="paragraph" w:customStyle="1" w:styleId="6EDBDCDE04E8422583B0097C96BFA1B2">
    <w:name w:val="6EDBDCDE04E8422583B0097C96BFA1B2"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2E74B5" w:themeColor="accent1" w:themeShade="BF"/>
      <w:sz w:val="42"/>
    </w:rPr>
  </w:style>
  <w:style w:type="paragraph" w:customStyle="1" w:styleId="20C570FF85554A99B0B5A453A21F4DC5">
    <w:name w:val="20C570FF85554A99B0B5A453A21F4DC5"/>
  </w:style>
  <w:style w:type="paragraph" w:customStyle="1" w:styleId="5A27ABC21F0940CCAAC91D95482D7D0A">
    <w:name w:val="5A27ABC21F0940CCAAC91D95482D7D0A"/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2E74B5" w:themeColor="accent1" w:themeShade="BF"/>
        <w:bottom w:val="single" w:sz="4" w:space="14" w:color="2E74B5" w:themeColor="accent1" w:themeShade="BF"/>
      </w:pBdr>
      <w:spacing w:before="480" w:after="480" w:line="336" w:lineRule="auto"/>
    </w:pPr>
    <w:rPr>
      <w:i/>
      <w:iCs/>
      <w:color w:val="2E74B5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2E74B5" w:themeColor="accent1" w:themeShade="BF"/>
      <w:sz w:val="30"/>
    </w:rPr>
  </w:style>
  <w:style w:type="paragraph" w:customStyle="1" w:styleId="18A133F853A243AAB523941DE1EF67DE">
    <w:name w:val="18A133F853A243AAB523941DE1EF67DE"/>
  </w:style>
  <w:style w:type="paragraph" w:customStyle="1" w:styleId="97C7995F81974CD2A1CC3D98092BCA8F">
    <w:name w:val="97C7995F81974CD2A1CC3D98092BCA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65</TotalTime>
  <Pages>2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Français 2</Company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Brooke Monroe</dc:creator>
  <cp:keywords/>
  <cp:lastModifiedBy>Brooke Souther</cp:lastModifiedBy>
  <cp:revision>27</cp:revision>
  <dcterms:created xsi:type="dcterms:W3CDTF">2015-08-14T23:45:00Z</dcterms:created>
  <dcterms:modified xsi:type="dcterms:W3CDTF">2019-01-15T16:58:00Z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